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F589491" w:rsidR="004121F1" w:rsidRPr="00B07F8A" w:rsidRDefault="007C7017" w:rsidP="00F009DB">
      <w:pPr>
        <w:pStyle w:val="RedRsubbrand"/>
      </w:pPr>
      <w:r w:rsidRPr="00B07F8A">
        <w:t>London Marathon 202</w:t>
      </w:r>
      <w:r w:rsidR="009B6DD1">
        <w:t>7</w:t>
      </w:r>
    </w:p>
    <w:p w14:paraId="1293E1CA" w14:textId="77777777" w:rsidR="007C7017" w:rsidRPr="00F009DB" w:rsidRDefault="007C7017" w:rsidP="007C7017">
      <w:pPr>
        <w:spacing w:after="0"/>
        <w:rPr>
          <w:sz w:val="10"/>
          <w:szCs w:val="10"/>
        </w:rPr>
      </w:pPr>
    </w:p>
    <w:p w14:paraId="667643A0" w14:textId="2441FD01" w:rsidR="007C7017" w:rsidRPr="00B07F8A" w:rsidRDefault="007C7017" w:rsidP="007C7017">
      <w:pPr>
        <w:pStyle w:val="RedRsubbrandsubheader"/>
      </w:pPr>
      <w:r w:rsidRPr="00B07F8A">
        <w:t>Application Form</w:t>
      </w:r>
    </w:p>
    <w:p w14:paraId="1C7817BA" w14:textId="77777777" w:rsidR="007C7017" w:rsidRPr="00B07F8A" w:rsidRDefault="007C7017" w:rsidP="007C7017"/>
    <w:p w14:paraId="5E785469" w14:textId="6C4E392E" w:rsidR="008756F1" w:rsidRPr="00B07F8A" w:rsidRDefault="008756F1" w:rsidP="007C7017">
      <w:r w:rsidRPr="00B07F8A">
        <w:t>Thank you for your interest in joining Team RedR for the 202</w:t>
      </w:r>
      <w:r w:rsidR="009B6DD1">
        <w:t>7</w:t>
      </w:r>
      <w:r w:rsidRPr="00B07F8A">
        <w:t xml:space="preserve"> London Marathon! </w:t>
      </w:r>
      <w:r w:rsidR="006D3E4F" w:rsidRPr="00B07F8A">
        <w:t xml:space="preserve">The London Marathon will take place on </w:t>
      </w:r>
      <w:r w:rsidR="006D3E4F" w:rsidRPr="00B07F8A">
        <w:rPr>
          <w:u w:val="single"/>
        </w:rPr>
        <w:t>S</w:t>
      </w:r>
      <w:r w:rsidR="00BA6E3A">
        <w:rPr>
          <w:u w:val="single"/>
        </w:rPr>
        <w:t>aturday 24, and S</w:t>
      </w:r>
      <w:r w:rsidR="006D3E4F" w:rsidRPr="00B07F8A">
        <w:rPr>
          <w:u w:val="single"/>
        </w:rPr>
        <w:t>unday, 2</w:t>
      </w:r>
      <w:r w:rsidR="00BA6E3A">
        <w:rPr>
          <w:u w:val="single"/>
        </w:rPr>
        <w:t>5</w:t>
      </w:r>
      <w:r w:rsidR="006D3E4F" w:rsidRPr="00B07F8A">
        <w:rPr>
          <w:u w:val="single"/>
        </w:rPr>
        <w:t xml:space="preserve"> April </w:t>
      </w:r>
      <w:r w:rsidR="00012589" w:rsidRPr="00B07F8A">
        <w:rPr>
          <w:u w:val="single"/>
        </w:rPr>
        <w:t>202</w:t>
      </w:r>
      <w:r w:rsidR="00012589">
        <w:rPr>
          <w:u w:val="single"/>
        </w:rPr>
        <w:t>7</w:t>
      </w:r>
      <w:r w:rsidR="00012589" w:rsidRPr="00B07F8A">
        <w:t>.</w:t>
      </w:r>
      <w:r w:rsidR="00012589">
        <w:t xml:space="preserve"> *</w:t>
      </w:r>
      <w:r w:rsidR="006D3E4F" w:rsidRPr="00B07F8A">
        <w:t xml:space="preserve"> </w:t>
      </w:r>
      <w:r w:rsidRPr="00B07F8A">
        <w:t xml:space="preserve">By running with us, you’ll be helping RedR provide vital support to communities affected by disasters around the world. </w:t>
      </w:r>
    </w:p>
    <w:p w14:paraId="7E37724D" w14:textId="3C81AB76" w:rsidR="008A0AD0" w:rsidRDefault="008A0AD0" w:rsidP="008A0AD0">
      <w:r w:rsidRPr="00B07F8A">
        <w:t xml:space="preserve">To formally express interest, we ask that you complete the application form below. </w:t>
      </w:r>
      <w:r w:rsidR="005261B7" w:rsidRPr="00B07F8A">
        <w:t xml:space="preserve">Completion of this form </w:t>
      </w:r>
      <w:r w:rsidR="005261B7" w:rsidRPr="00BA6E3A">
        <w:rPr>
          <w:b/>
          <w:bCs/>
          <w:i/>
          <w:iCs/>
          <w:u w:val="single"/>
        </w:rPr>
        <w:t>does not</w:t>
      </w:r>
      <w:r w:rsidR="005261B7" w:rsidRPr="00B07F8A">
        <w:t xml:space="preserve"> guarantee a sp</w:t>
      </w:r>
      <w:r w:rsidR="00BF4CEF" w:rsidRPr="00B07F8A">
        <w:t xml:space="preserve">ace on the team. </w:t>
      </w:r>
    </w:p>
    <w:p w14:paraId="02ECC8B0" w14:textId="77777777" w:rsidR="009E08D1" w:rsidRPr="00012589" w:rsidRDefault="009E08D1" w:rsidP="008A0AD0">
      <w:pPr>
        <w:rPr>
          <w:sz w:val="20"/>
          <w:szCs w:val="20"/>
        </w:rPr>
      </w:pPr>
    </w:p>
    <w:p w14:paraId="06DB709B" w14:textId="05FDD8D6" w:rsidR="006D3E4F" w:rsidRPr="00B07F8A" w:rsidRDefault="006D3E4F" w:rsidP="008A0AD0">
      <w:pPr>
        <w:rPr>
          <w:b/>
          <w:bCs/>
        </w:rPr>
      </w:pPr>
      <w:r w:rsidRPr="00B07F8A">
        <w:rPr>
          <w:b/>
          <w:bCs/>
        </w:rPr>
        <w:t>Fundraising Target</w:t>
      </w:r>
    </w:p>
    <w:p w14:paraId="63F303CC" w14:textId="3B5E8773" w:rsidR="006D3E4F" w:rsidRPr="00B07F8A" w:rsidRDefault="00677F80" w:rsidP="008A0AD0">
      <w:r w:rsidRPr="00B07F8A">
        <w:t xml:space="preserve">We ask participants to pledge to raise a </w:t>
      </w:r>
      <w:r w:rsidRPr="00B07F8A">
        <w:rPr>
          <w:b/>
          <w:bCs/>
        </w:rPr>
        <w:t>minimum of £</w:t>
      </w:r>
      <w:r w:rsidR="003C63B8">
        <w:rPr>
          <w:b/>
          <w:bCs/>
        </w:rPr>
        <w:t>3</w:t>
      </w:r>
      <w:r w:rsidRPr="00B07F8A">
        <w:rPr>
          <w:b/>
          <w:bCs/>
        </w:rPr>
        <w:t>,</w:t>
      </w:r>
      <w:r w:rsidR="00BA6E3A">
        <w:rPr>
          <w:b/>
          <w:bCs/>
        </w:rPr>
        <w:t>0</w:t>
      </w:r>
      <w:r w:rsidRPr="00B07F8A">
        <w:rPr>
          <w:b/>
          <w:bCs/>
        </w:rPr>
        <w:t>00</w:t>
      </w:r>
      <w:r w:rsidRPr="00B07F8A">
        <w:t xml:space="preserve"> (exclusive of Gift Aid) for RedR. </w:t>
      </w:r>
      <w:r w:rsidR="00705239">
        <w:t>If selected, a</w:t>
      </w:r>
      <w:r w:rsidRPr="00B07F8A">
        <w:t xml:space="preserve"> </w:t>
      </w:r>
      <w:r w:rsidR="00F83BDC" w:rsidRPr="00B07F8A">
        <w:rPr>
          <w:b/>
          <w:bCs/>
        </w:rPr>
        <w:t xml:space="preserve">£100 non-refundable registration fee is required </w:t>
      </w:r>
      <w:r w:rsidR="00705239">
        <w:t>to secure</w:t>
      </w:r>
      <w:r w:rsidR="00F83BDC" w:rsidRPr="00B07F8A">
        <w:t xml:space="preserve"> your place.</w:t>
      </w:r>
    </w:p>
    <w:p w14:paraId="129719B3" w14:textId="77777777" w:rsidR="00F009DB" w:rsidRPr="000457BB" w:rsidRDefault="00F009DB" w:rsidP="00702A76">
      <w:pPr>
        <w:spacing w:after="0"/>
        <w:rPr>
          <w:sz w:val="16"/>
          <w:szCs w:val="16"/>
        </w:rPr>
      </w:pPr>
    </w:p>
    <w:p w14:paraId="5B466797" w14:textId="77777777" w:rsidR="009E08D1" w:rsidRPr="00B07F8A" w:rsidRDefault="009E08D1" w:rsidP="00702A76">
      <w:pPr>
        <w:spacing w:after="0"/>
      </w:pPr>
    </w:p>
    <w:p w14:paraId="19F3A6D6" w14:textId="13680ADF" w:rsidR="00F83BDC" w:rsidRPr="00B07F8A" w:rsidRDefault="00BD53B8" w:rsidP="008A0AD0">
      <w:pPr>
        <w:rPr>
          <w:b/>
          <w:bCs/>
        </w:rPr>
      </w:pPr>
      <w:r w:rsidRPr="00B07F8A">
        <w:rPr>
          <w:b/>
          <w:bCs/>
        </w:rPr>
        <w:t>Personal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7"/>
        <w:gridCol w:w="3077"/>
        <w:gridCol w:w="1512"/>
        <w:gridCol w:w="3494"/>
      </w:tblGrid>
      <w:tr w:rsidR="000932C5" w:rsidRPr="00B07F8A" w14:paraId="35A6162D" w14:textId="77777777" w:rsidTr="00F009DB">
        <w:tc>
          <w:tcPr>
            <w:tcW w:w="1271" w:type="dxa"/>
            <w:shd w:val="clear" w:color="auto" w:fill="E4EBEE" w:themeFill="accent5"/>
          </w:tcPr>
          <w:p w14:paraId="0BEF390A" w14:textId="14AFE8BF" w:rsidR="000932C5" w:rsidRPr="00BA6E3A" w:rsidRDefault="000932C5" w:rsidP="008A0AD0">
            <w:pPr>
              <w:rPr>
                <w:b/>
                <w:bCs/>
              </w:rPr>
            </w:pPr>
            <w:r w:rsidRPr="00BA6E3A">
              <w:rPr>
                <w:b/>
                <w:bCs/>
              </w:rPr>
              <w:t>Title</w:t>
            </w:r>
          </w:p>
        </w:tc>
        <w:sdt>
          <w:sdtPr>
            <w:id w:val="-461806050"/>
            <w:placeholder>
              <w:docPart w:val="940B1A86C52B4B82A8C3786DA1440762"/>
            </w:placeholder>
            <w:showingPlcHdr/>
            <w:text/>
          </w:sdtPr>
          <w:sdtContent>
            <w:tc>
              <w:tcPr>
                <w:tcW w:w="3119" w:type="dxa"/>
                <w:vAlign w:val="center"/>
              </w:tcPr>
              <w:p w14:paraId="736BFAB0" w14:textId="06FC893A" w:rsidR="000932C5" w:rsidRPr="00B07F8A" w:rsidRDefault="00B42D2C" w:rsidP="00F009DB">
                <w:pPr>
                  <w:jc w:val="left"/>
                </w:pPr>
                <w:r w:rsidRPr="008D1C63">
                  <w:rPr>
                    <w:rStyle w:val="PlaceholderText"/>
                    <w:lang w:val="en-US" w:eastAsia="ja-JP"/>
                  </w:rPr>
                  <w:t>Click or tap here to enter text.</w:t>
                </w:r>
              </w:p>
            </w:tc>
          </w:sdtContent>
        </w:sdt>
        <w:tc>
          <w:tcPr>
            <w:tcW w:w="1417" w:type="dxa"/>
            <w:shd w:val="clear" w:color="auto" w:fill="E4EBEE" w:themeFill="accent5"/>
          </w:tcPr>
          <w:p w14:paraId="107D2BC6" w14:textId="2CEEA982" w:rsidR="000932C5" w:rsidRPr="008004CF" w:rsidRDefault="00BD53B8" w:rsidP="008A0AD0">
            <w:pPr>
              <w:rPr>
                <w:b/>
                <w:bCs/>
              </w:rPr>
            </w:pPr>
            <w:r w:rsidRPr="008004CF">
              <w:rPr>
                <w:b/>
                <w:bCs/>
              </w:rPr>
              <w:t>Mobile</w:t>
            </w:r>
          </w:p>
        </w:tc>
        <w:sdt>
          <w:sdtPr>
            <w:id w:val="-846325320"/>
            <w:placeholder>
              <w:docPart w:val="38AF5810C42A45DEBF935D33ECB13F13"/>
            </w:placeholder>
            <w:showingPlcHdr/>
            <w:text/>
          </w:sdtPr>
          <w:sdtContent>
            <w:tc>
              <w:tcPr>
                <w:tcW w:w="3543" w:type="dxa"/>
                <w:vAlign w:val="center"/>
              </w:tcPr>
              <w:p w14:paraId="2D050BE5" w14:textId="038D12F7" w:rsidR="000932C5" w:rsidRPr="00B07F8A" w:rsidRDefault="000457BB" w:rsidP="00F009DB">
                <w:pPr>
                  <w:jc w:val="left"/>
                </w:pPr>
                <w:r w:rsidRPr="008D1C63">
                  <w:rPr>
                    <w:rStyle w:val="PlaceholderText"/>
                    <w:lang w:val="en-US" w:eastAsia="ja-JP"/>
                  </w:rPr>
                  <w:t>Click or tap here to enter text.</w:t>
                </w:r>
              </w:p>
            </w:tc>
          </w:sdtContent>
        </w:sdt>
      </w:tr>
      <w:tr w:rsidR="000932C5" w:rsidRPr="00B07F8A" w14:paraId="36A65C13" w14:textId="77777777" w:rsidTr="00F009DB">
        <w:tc>
          <w:tcPr>
            <w:tcW w:w="1271" w:type="dxa"/>
            <w:shd w:val="clear" w:color="auto" w:fill="E4EBEE" w:themeFill="accent5"/>
          </w:tcPr>
          <w:p w14:paraId="3FAD88DA" w14:textId="1FC83D37" w:rsidR="000932C5" w:rsidRPr="00BA6E3A" w:rsidRDefault="000932C5" w:rsidP="008A0AD0">
            <w:pPr>
              <w:rPr>
                <w:b/>
                <w:bCs/>
              </w:rPr>
            </w:pPr>
            <w:r w:rsidRPr="00BA6E3A">
              <w:rPr>
                <w:b/>
                <w:bCs/>
              </w:rPr>
              <w:t>First Name</w:t>
            </w:r>
          </w:p>
        </w:tc>
        <w:sdt>
          <w:sdtPr>
            <w:id w:val="605701888"/>
            <w:placeholder>
              <w:docPart w:val="4639BC5C13F54F5EA902296098578670"/>
            </w:placeholder>
            <w:showingPlcHdr/>
            <w:text/>
          </w:sdtPr>
          <w:sdtContent>
            <w:tc>
              <w:tcPr>
                <w:tcW w:w="3119" w:type="dxa"/>
                <w:vAlign w:val="center"/>
              </w:tcPr>
              <w:p w14:paraId="7F67D820" w14:textId="078CFC2C" w:rsidR="000932C5" w:rsidRPr="00B07F8A" w:rsidRDefault="000457BB" w:rsidP="00F009DB">
                <w:pPr>
                  <w:jc w:val="left"/>
                </w:pPr>
                <w:r w:rsidRPr="008D1C63">
                  <w:rPr>
                    <w:rStyle w:val="PlaceholderText"/>
                    <w:lang w:val="en-US" w:eastAsia="ja-JP"/>
                  </w:rPr>
                  <w:t>Click or tap here to enter text.</w:t>
                </w:r>
              </w:p>
            </w:tc>
          </w:sdtContent>
        </w:sdt>
        <w:tc>
          <w:tcPr>
            <w:tcW w:w="1417" w:type="dxa"/>
            <w:shd w:val="clear" w:color="auto" w:fill="E4EBEE" w:themeFill="accent5"/>
          </w:tcPr>
          <w:p w14:paraId="4DDB4806" w14:textId="2D74CF37" w:rsidR="000932C5" w:rsidRPr="008004CF" w:rsidRDefault="00BD53B8" w:rsidP="008A0AD0">
            <w:pPr>
              <w:rPr>
                <w:b/>
                <w:bCs/>
              </w:rPr>
            </w:pPr>
            <w:r w:rsidRPr="008004CF">
              <w:rPr>
                <w:b/>
                <w:bCs/>
              </w:rPr>
              <w:t>Date of Birth</w:t>
            </w:r>
          </w:p>
        </w:tc>
        <w:sdt>
          <w:sdtPr>
            <w:id w:val="1569229940"/>
            <w:placeholder>
              <w:docPart w:val="D7A38B2AF96E4120880C5659E665205F"/>
            </w:placeholder>
            <w:showingPlcHdr/>
            <w:date w:fullDate="2026-08-05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3543" w:type="dxa"/>
                <w:vAlign w:val="center"/>
              </w:tcPr>
              <w:p w14:paraId="7066E684" w14:textId="1EC0E18B" w:rsidR="000932C5" w:rsidRPr="00B07F8A" w:rsidRDefault="005B3C44" w:rsidP="00F009DB">
                <w:pPr>
                  <w:jc w:val="left"/>
                </w:pPr>
                <w:r w:rsidRPr="008D1C63">
                  <w:rPr>
                    <w:rStyle w:val="PlaceholderText"/>
                    <w:lang w:val="en-US" w:eastAsia="ja-JP"/>
                  </w:rPr>
                  <w:t>Click or tap to enter a date.</w:t>
                </w:r>
              </w:p>
            </w:tc>
          </w:sdtContent>
        </w:sdt>
      </w:tr>
      <w:tr w:rsidR="000932C5" w:rsidRPr="00B07F8A" w14:paraId="389F6C62" w14:textId="77777777" w:rsidTr="00F009DB">
        <w:tc>
          <w:tcPr>
            <w:tcW w:w="1271" w:type="dxa"/>
            <w:shd w:val="clear" w:color="auto" w:fill="E4EBEE" w:themeFill="accent5"/>
          </w:tcPr>
          <w:p w14:paraId="27272423" w14:textId="746E6595" w:rsidR="000932C5" w:rsidRPr="00BA6E3A" w:rsidRDefault="000932C5" w:rsidP="008A0AD0">
            <w:pPr>
              <w:rPr>
                <w:b/>
                <w:bCs/>
              </w:rPr>
            </w:pPr>
            <w:r w:rsidRPr="00BA6E3A">
              <w:rPr>
                <w:b/>
                <w:bCs/>
              </w:rPr>
              <w:t>Surname</w:t>
            </w:r>
          </w:p>
        </w:tc>
        <w:sdt>
          <w:sdtPr>
            <w:id w:val="790940821"/>
            <w:placeholder>
              <w:docPart w:val="AF84E0F16E7E431FB74E924F35A6AEDD"/>
            </w:placeholder>
            <w:showingPlcHdr/>
            <w:text/>
          </w:sdtPr>
          <w:sdtContent>
            <w:tc>
              <w:tcPr>
                <w:tcW w:w="3119" w:type="dxa"/>
                <w:vAlign w:val="center"/>
              </w:tcPr>
              <w:p w14:paraId="23A22763" w14:textId="691809CD" w:rsidR="000932C5" w:rsidRPr="00B07F8A" w:rsidRDefault="000457BB" w:rsidP="00F009DB">
                <w:pPr>
                  <w:jc w:val="left"/>
                </w:pPr>
                <w:r w:rsidRPr="008D1C63">
                  <w:rPr>
                    <w:rStyle w:val="PlaceholderText"/>
                    <w:lang w:val="en-US" w:eastAsia="ja-JP"/>
                  </w:rPr>
                  <w:t>Click or tap here to enter text.</w:t>
                </w:r>
              </w:p>
            </w:tc>
          </w:sdtContent>
        </w:sdt>
        <w:tc>
          <w:tcPr>
            <w:tcW w:w="1417" w:type="dxa"/>
            <w:shd w:val="clear" w:color="auto" w:fill="E4EBEE" w:themeFill="accent5"/>
          </w:tcPr>
          <w:p w14:paraId="1ECDBE2F" w14:textId="5A789741" w:rsidR="000932C5" w:rsidRPr="008004CF" w:rsidRDefault="00BD53B8" w:rsidP="008A0AD0">
            <w:pPr>
              <w:rPr>
                <w:b/>
                <w:bCs/>
              </w:rPr>
            </w:pPr>
            <w:r w:rsidRPr="008004CF">
              <w:rPr>
                <w:b/>
                <w:bCs/>
              </w:rPr>
              <w:t>Company / Employer</w:t>
            </w:r>
          </w:p>
        </w:tc>
        <w:sdt>
          <w:sdtPr>
            <w:id w:val="-2023467424"/>
            <w:placeholder>
              <w:docPart w:val="5115C666CBBA4949BA5A68DD046DC976"/>
            </w:placeholder>
            <w:showingPlcHdr/>
            <w:text/>
          </w:sdtPr>
          <w:sdtContent>
            <w:tc>
              <w:tcPr>
                <w:tcW w:w="3543" w:type="dxa"/>
                <w:tcBorders>
                  <w:bottom w:val="single" w:sz="4" w:space="0" w:color="auto"/>
                </w:tcBorders>
                <w:vAlign w:val="center"/>
              </w:tcPr>
              <w:p w14:paraId="5605D3E9" w14:textId="734A08AD" w:rsidR="000932C5" w:rsidRPr="00B07F8A" w:rsidRDefault="000457BB" w:rsidP="00F009DB">
                <w:pPr>
                  <w:jc w:val="left"/>
                </w:pPr>
                <w:r w:rsidRPr="008D1C63">
                  <w:rPr>
                    <w:rStyle w:val="PlaceholderText"/>
                    <w:lang w:val="en-US" w:eastAsia="ja-JP"/>
                  </w:rPr>
                  <w:t>Click or tap here to enter text.</w:t>
                </w:r>
              </w:p>
            </w:tc>
          </w:sdtContent>
        </w:sdt>
      </w:tr>
      <w:tr w:rsidR="000932C5" w:rsidRPr="00B07F8A" w14:paraId="4AF4A9AE" w14:textId="77777777" w:rsidTr="00F009DB">
        <w:tc>
          <w:tcPr>
            <w:tcW w:w="1271" w:type="dxa"/>
            <w:shd w:val="clear" w:color="auto" w:fill="E4EBEE" w:themeFill="accent5"/>
          </w:tcPr>
          <w:p w14:paraId="570DC42A" w14:textId="022C4D25" w:rsidR="000932C5" w:rsidRPr="00BA6E3A" w:rsidRDefault="000932C5" w:rsidP="008A0AD0">
            <w:pPr>
              <w:rPr>
                <w:b/>
                <w:bCs/>
              </w:rPr>
            </w:pPr>
            <w:r w:rsidRPr="00BA6E3A">
              <w:rPr>
                <w:b/>
                <w:bCs/>
              </w:rPr>
              <w:t xml:space="preserve">Address </w:t>
            </w:r>
          </w:p>
        </w:tc>
        <w:sdt>
          <w:sdtPr>
            <w:id w:val="-56933906"/>
            <w:placeholder>
              <w:docPart w:val="318EBF19015B4F88A009E23B442D4576"/>
            </w:placeholder>
            <w:showingPlcHdr/>
            <w:text/>
          </w:sdtPr>
          <w:sdtContent>
            <w:tc>
              <w:tcPr>
                <w:tcW w:w="3119" w:type="dxa"/>
                <w:vAlign w:val="center"/>
              </w:tcPr>
              <w:p w14:paraId="462B73EC" w14:textId="4877287F" w:rsidR="000932C5" w:rsidRPr="00B07F8A" w:rsidRDefault="000457BB" w:rsidP="00F009DB">
                <w:pPr>
                  <w:jc w:val="left"/>
                </w:pPr>
                <w:r w:rsidRPr="008D1C63">
                  <w:rPr>
                    <w:rStyle w:val="PlaceholderText"/>
                    <w:lang w:val="en-US" w:eastAsia="ja-JP"/>
                  </w:rPr>
                  <w:t>Click or tap here to enter text.</w:t>
                </w:r>
              </w:p>
            </w:tc>
          </w:sdtContent>
        </w:sdt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E4EBEE" w:themeFill="accent5"/>
          </w:tcPr>
          <w:p w14:paraId="0741DF69" w14:textId="77777777" w:rsidR="000932C5" w:rsidRPr="008004CF" w:rsidRDefault="00BD53B8" w:rsidP="00F05749">
            <w:pPr>
              <w:spacing w:after="0"/>
              <w:rPr>
                <w:b/>
                <w:bCs/>
              </w:rPr>
            </w:pPr>
            <w:r w:rsidRPr="008004CF">
              <w:rPr>
                <w:b/>
                <w:bCs/>
              </w:rPr>
              <w:t>T-Shirt Size</w:t>
            </w:r>
          </w:p>
          <w:p w14:paraId="0C0AF775" w14:textId="1B3F89F5" w:rsidR="00F05749" w:rsidRPr="008004CF" w:rsidRDefault="0101BF9B" w:rsidP="008A0AD0">
            <w:pPr>
              <w:rPr>
                <w:b/>
                <w:bCs/>
              </w:rPr>
            </w:pPr>
            <w:r w:rsidRPr="008004CF">
              <w:rPr>
                <w:b/>
                <w:bCs/>
              </w:rPr>
              <w:t>(XS/S/M/L/XL)</w:t>
            </w:r>
          </w:p>
        </w:tc>
        <w:sdt>
          <w:sdtPr>
            <w:id w:val="1411421816"/>
            <w:placeholder>
              <w:docPart w:val="F5B423DC8D50451A86E43F52E4F45E6C"/>
            </w:placeholder>
            <w:showingPlcHdr/>
            <w:text/>
          </w:sdtPr>
          <w:sdtContent>
            <w:tc>
              <w:tcPr>
                <w:tcW w:w="354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C40B5D" w14:textId="6F903CEA" w:rsidR="000932C5" w:rsidRPr="00B07F8A" w:rsidRDefault="000457BB" w:rsidP="00F009DB">
                <w:pPr>
                  <w:jc w:val="left"/>
                </w:pPr>
                <w:r w:rsidRPr="008D1C63">
                  <w:rPr>
                    <w:rStyle w:val="PlaceholderText"/>
                    <w:lang w:val="en-US" w:eastAsia="ja-JP"/>
                  </w:rPr>
                  <w:t>Click or tap here to enter text.</w:t>
                </w:r>
              </w:p>
            </w:tc>
          </w:sdtContent>
        </w:sdt>
      </w:tr>
      <w:tr w:rsidR="00AB0480" w:rsidRPr="00B07F8A" w14:paraId="351540C5" w14:textId="77777777" w:rsidTr="00F009DB">
        <w:tc>
          <w:tcPr>
            <w:tcW w:w="1271" w:type="dxa"/>
            <w:shd w:val="clear" w:color="auto" w:fill="E4EBEE" w:themeFill="accent5"/>
          </w:tcPr>
          <w:p w14:paraId="271E4936" w14:textId="028B3673" w:rsidR="00AB0480" w:rsidRPr="00BA6E3A" w:rsidRDefault="00AB0480" w:rsidP="008A0AD0">
            <w:pPr>
              <w:rPr>
                <w:b/>
                <w:bCs/>
              </w:rPr>
            </w:pPr>
            <w:r w:rsidRPr="00BA6E3A">
              <w:rPr>
                <w:b/>
                <w:bCs/>
              </w:rPr>
              <w:t>Email</w:t>
            </w:r>
          </w:p>
        </w:tc>
        <w:sdt>
          <w:sdtPr>
            <w:id w:val="-2111029692"/>
            <w:placeholder>
              <w:docPart w:val="C8F55CD858A14CA0A6C81E44196DC259"/>
            </w:placeholder>
            <w:showingPlcHdr/>
            <w:text/>
          </w:sdtPr>
          <w:sdtContent>
            <w:tc>
              <w:tcPr>
                <w:tcW w:w="3119" w:type="dxa"/>
                <w:tcBorders>
                  <w:right w:val="single" w:sz="4" w:space="0" w:color="auto"/>
                </w:tcBorders>
                <w:vAlign w:val="center"/>
              </w:tcPr>
              <w:p w14:paraId="4FEB5DA8" w14:textId="0656A9C8" w:rsidR="00AB0480" w:rsidRPr="00B07F8A" w:rsidRDefault="000457BB" w:rsidP="00F009DB">
                <w:pPr>
                  <w:jc w:val="left"/>
                </w:pPr>
                <w:r w:rsidRPr="008D1C63">
                  <w:rPr>
                    <w:rStyle w:val="PlaceholderText"/>
                    <w:lang w:val="en-US" w:eastAsia="ja-JP"/>
                  </w:rPr>
                  <w:t>Click or tap here to enter text.</w:t>
                </w:r>
              </w:p>
            </w:tc>
          </w:sdtContent>
        </w:sdt>
        <w:tc>
          <w:tcPr>
            <w:tcW w:w="496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FFFFFF" w:themeFill="background1"/>
          </w:tcPr>
          <w:p w14:paraId="016905EF" w14:textId="77777777" w:rsidR="00AB0480" w:rsidRPr="00B07F8A" w:rsidRDefault="00AB0480" w:rsidP="008A0AD0"/>
        </w:tc>
      </w:tr>
    </w:tbl>
    <w:p w14:paraId="465DAD86" w14:textId="77777777" w:rsidR="00F009DB" w:rsidRPr="00B07F8A" w:rsidRDefault="00F009DB" w:rsidP="008A0AD0"/>
    <w:p w14:paraId="16D5035D" w14:textId="60FEE41A" w:rsidR="00F97610" w:rsidRPr="00F97610" w:rsidRDefault="00F97610" w:rsidP="00E835CE">
      <w:r w:rsidRPr="00F97610">
        <w:t xml:space="preserve">RedR will use the information you have provided for administrative purposes and to keep in touch with you about our work. Please check below if you are happy to </w:t>
      </w:r>
      <w:r w:rsidRPr="00F97610">
        <w:rPr>
          <w:b/>
          <w:bCs/>
        </w:rPr>
        <w:t>opt in</w:t>
      </w:r>
      <w:r w:rsidRPr="00F97610">
        <w:t xml:space="preserve"> to contact via:</w:t>
      </w:r>
    </w:p>
    <w:tbl>
      <w:tblPr>
        <w:tblW w:w="920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260"/>
        <w:gridCol w:w="3127"/>
        <w:gridCol w:w="1417"/>
        <w:gridCol w:w="3402"/>
      </w:tblGrid>
      <w:tr w:rsidR="00E835CE" w:rsidRPr="00F97610" w14:paraId="3114C2C5" w14:textId="77777777" w:rsidTr="000457BB">
        <w:trPr>
          <w:trHeight w:val="397"/>
        </w:trPr>
        <w:tc>
          <w:tcPr>
            <w:tcW w:w="1260" w:type="dxa"/>
            <w:shd w:val="clear" w:color="auto" w:fill="02202F" w:themeFill="text2"/>
            <w:vAlign w:val="center"/>
            <w:hideMark/>
          </w:tcPr>
          <w:p w14:paraId="04EEC222" w14:textId="77777777" w:rsidR="00E835CE" w:rsidRPr="000457BB" w:rsidRDefault="00E835CE" w:rsidP="00E835CE">
            <w:pPr>
              <w:spacing w:after="0"/>
              <w:jc w:val="left"/>
              <w:rPr>
                <w:b/>
                <w:bCs/>
                <w:szCs w:val="24"/>
              </w:rPr>
            </w:pPr>
            <w:r w:rsidRPr="000457BB">
              <w:rPr>
                <w:b/>
                <w:bCs/>
                <w:szCs w:val="24"/>
              </w:rPr>
              <w:t>Post </w:t>
            </w:r>
          </w:p>
        </w:tc>
        <w:tc>
          <w:tcPr>
            <w:tcW w:w="3127" w:type="dxa"/>
            <w:hideMark/>
          </w:tcPr>
          <w:p w14:paraId="569A406E" w14:textId="65DBDF1F" w:rsidR="00E835CE" w:rsidRPr="000457BB" w:rsidRDefault="00E835CE" w:rsidP="00E835CE">
            <w:pPr>
              <w:spacing w:after="0"/>
              <w:rPr>
                <w:b/>
                <w:bCs/>
                <w:sz w:val="22"/>
              </w:rPr>
            </w:pPr>
            <w:r w:rsidRPr="000457BB">
              <w:rPr>
                <w:b/>
                <w:bCs/>
                <w:sz w:val="22"/>
              </w:rPr>
              <w:t> </w:t>
            </w:r>
            <w:sdt>
              <w:sdtPr>
                <w:rPr>
                  <w:b/>
                  <w:bCs/>
                  <w:sz w:val="36"/>
                  <w:szCs w:val="36"/>
                </w:rPr>
                <w:id w:val="1738284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3C44">
                  <w:rPr>
                    <w:rFonts w:ascii="MS Gothic" w:eastAsia="MS Gothic" w:hAnsi="MS Gothic" w:hint="eastAsia"/>
                    <w:b/>
                    <w:bCs/>
                    <w:sz w:val="36"/>
                    <w:szCs w:val="36"/>
                  </w:rPr>
                  <w:t>☐</w:t>
                </w:r>
              </w:sdtContent>
            </w:sdt>
          </w:p>
        </w:tc>
        <w:tc>
          <w:tcPr>
            <w:tcW w:w="1417" w:type="dxa"/>
            <w:shd w:val="clear" w:color="auto" w:fill="02202F" w:themeFill="text2"/>
            <w:vAlign w:val="center"/>
            <w:hideMark/>
          </w:tcPr>
          <w:p w14:paraId="1E03AA38" w14:textId="77777777" w:rsidR="00E835CE" w:rsidRPr="000457BB" w:rsidRDefault="00E835CE" w:rsidP="00E835CE">
            <w:pPr>
              <w:spacing w:after="0"/>
              <w:jc w:val="left"/>
              <w:rPr>
                <w:b/>
                <w:bCs/>
                <w:szCs w:val="24"/>
              </w:rPr>
            </w:pPr>
            <w:r w:rsidRPr="000457BB">
              <w:rPr>
                <w:b/>
                <w:bCs/>
                <w:szCs w:val="24"/>
              </w:rPr>
              <w:t>Email </w:t>
            </w:r>
          </w:p>
        </w:tc>
        <w:tc>
          <w:tcPr>
            <w:tcW w:w="3402" w:type="dxa"/>
            <w:hideMark/>
          </w:tcPr>
          <w:p w14:paraId="0DA5EA28" w14:textId="02F5F3DC" w:rsidR="00E835CE" w:rsidRPr="000457BB" w:rsidRDefault="00E835CE" w:rsidP="00E835CE">
            <w:pPr>
              <w:spacing w:after="0"/>
              <w:rPr>
                <w:b/>
                <w:bCs/>
                <w:sz w:val="22"/>
              </w:rPr>
            </w:pPr>
            <w:r w:rsidRPr="00F97610">
              <w:rPr>
                <w:sz w:val="22"/>
              </w:rPr>
              <w:t> </w:t>
            </w:r>
            <w:sdt>
              <w:sdtPr>
                <w:rPr>
                  <w:b/>
                  <w:bCs/>
                  <w:sz w:val="36"/>
                  <w:szCs w:val="36"/>
                </w:rPr>
                <w:id w:val="94219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7BB">
                  <w:rPr>
                    <w:rFonts w:ascii="MS Gothic" w:eastAsia="MS Gothic" w:hAnsi="MS Gothic" w:hint="eastAsia"/>
                    <w:b/>
                    <w:bCs/>
                    <w:sz w:val="36"/>
                    <w:szCs w:val="36"/>
                  </w:rPr>
                  <w:t>☐</w:t>
                </w:r>
              </w:sdtContent>
            </w:sdt>
          </w:p>
        </w:tc>
      </w:tr>
    </w:tbl>
    <w:p w14:paraId="2C99891B" w14:textId="1CCC4D98" w:rsidR="00F97610" w:rsidRPr="000457BB" w:rsidRDefault="00F97610" w:rsidP="008A0AD0">
      <w:pPr>
        <w:rPr>
          <w:sz w:val="36"/>
          <w:szCs w:val="36"/>
        </w:rPr>
      </w:pPr>
    </w:p>
    <w:p w14:paraId="2253A3B7" w14:textId="796E3CE5" w:rsidR="00191024" w:rsidRPr="007D48E6" w:rsidRDefault="00191024" w:rsidP="008A0AD0">
      <w:r>
        <w:t>*</w:t>
      </w:r>
      <w:r w:rsidR="00654361">
        <w:rPr>
          <w:b/>
          <w:bCs/>
          <w:i/>
          <w:iCs/>
        </w:rPr>
        <w:t xml:space="preserve">Note: </w:t>
      </w:r>
      <w:r w:rsidRPr="007D48E6">
        <w:rPr>
          <w:i/>
          <w:iCs/>
        </w:rPr>
        <w:t xml:space="preserve">RedR charity entries </w:t>
      </w:r>
      <w:r w:rsidR="00654361" w:rsidRPr="007D48E6">
        <w:rPr>
          <w:i/>
          <w:iCs/>
        </w:rPr>
        <w:t xml:space="preserve">are only </w:t>
      </w:r>
      <w:r w:rsidR="00634CC9">
        <w:rPr>
          <w:i/>
          <w:iCs/>
        </w:rPr>
        <w:t xml:space="preserve">available </w:t>
      </w:r>
      <w:r w:rsidR="00654361" w:rsidRPr="007D48E6">
        <w:rPr>
          <w:i/>
          <w:iCs/>
        </w:rPr>
        <w:t>for Sunday</w:t>
      </w:r>
      <w:r w:rsidR="007D48E6" w:rsidRPr="007D48E6">
        <w:rPr>
          <w:i/>
          <w:iCs/>
        </w:rPr>
        <w:t xml:space="preserve">, 25 April 2027. </w:t>
      </w:r>
    </w:p>
    <w:p w14:paraId="42CAEEC9" w14:textId="3A844C66" w:rsidR="008A0AD0" w:rsidRPr="00F009DB" w:rsidRDefault="005568D6" w:rsidP="00F009DB">
      <w:pPr>
        <w:pStyle w:val="Heading1"/>
        <w:rPr>
          <w:sz w:val="36"/>
          <w:szCs w:val="36"/>
        </w:rPr>
      </w:pPr>
      <w:r w:rsidRPr="00F009DB">
        <w:rPr>
          <w:sz w:val="36"/>
          <w:szCs w:val="36"/>
        </w:rPr>
        <w:lastRenderedPageBreak/>
        <w:t>Fundraising</w:t>
      </w:r>
    </w:p>
    <w:p w14:paraId="4A6E5449" w14:textId="77777777" w:rsidR="00F009DB" w:rsidRPr="00F009DB" w:rsidRDefault="00F009DB" w:rsidP="00F009DB">
      <w:pPr>
        <w:spacing w:after="0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72115" w:rsidRPr="00B07F8A" w14:paraId="51BE75CF" w14:textId="77777777" w:rsidTr="00F009DB">
        <w:trPr>
          <w:trHeight w:val="1376"/>
        </w:trPr>
        <w:tc>
          <w:tcPr>
            <w:tcW w:w="9350" w:type="dxa"/>
            <w:shd w:val="clear" w:color="auto" w:fill="E4EBEE" w:themeFill="accent5"/>
            <w:vAlign w:val="center"/>
          </w:tcPr>
          <w:p w14:paraId="72CD86EF" w14:textId="10B99AFA" w:rsidR="00A65FA0" w:rsidRPr="00F009DB" w:rsidRDefault="007E5797" w:rsidP="00F009DB">
            <w:pPr>
              <w:jc w:val="left"/>
              <w:rPr>
                <w:sz w:val="24"/>
                <w:szCs w:val="24"/>
              </w:rPr>
            </w:pPr>
            <w:r w:rsidRPr="00F009DB">
              <w:rPr>
                <w:sz w:val="24"/>
                <w:szCs w:val="24"/>
              </w:rPr>
              <w:t xml:space="preserve">Please indicate how much you intend to raise for RedR </w:t>
            </w:r>
            <w:r w:rsidR="00D45007" w:rsidRPr="00F009DB">
              <w:rPr>
                <w:sz w:val="24"/>
                <w:szCs w:val="24"/>
              </w:rPr>
              <w:t xml:space="preserve">and </w:t>
            </w:r>
            <w:r w:rsidR="00A65FA0" w:rsidRPr="00F009DB">
              <w:rPr>
                <w:sz w:val="24"/>
                <w:szCs w:val="24"/>
              </w:rPr>
              <w:t xml:space="preserve">outline your plan for reaching this </w:t>
            </w:r>
            <w:r w:rsidR="00BB0B46" w:rsidRPr="00F009DB">
              <w:rPr>
                <w:sz w:val="24"/>
                <w:szCs w:val="24"/>
              </w:rPr>
              <w:t xml:space="preserve">target. </w:t>
            </w:r>
            <w:r w:rsidR="105C2784" w:rsidRPr="00F009DB">
              <w:rPr>
                <w:sz w:val="24"/>
                <w:szCs w:val="24"/>
              </w:rPr>
              <w:t xml:space="preserve">Please include some of the networks or circles you have access to and intend to fundraise from </w:t>
            </w:r>
            <w:r w:rsidR="00BB0B46" w:rsidRPr="00F009DB">
              <w:rPr>
                <w:sz w:val="24"/>
                <w:szCs w:val="24"/>
              </w:rPr>
              <w:t>*</w:t>
            </w:r>
          </w:p>
        </w:tc>
      </w:tr>
      <w:tr w:rsidR="00372115" w:rsidRPr="00B07F8A" w14:paraId="159293D2" w14:textId="77777777" w:rsidTr="000457BB">
        <w:trPr>
          <w:trHeight w:val="2891"/>
        </w:trPr>
        <w:sdt>
          <w:sdtPr>
            <w:id w:val="-1866284787"/>
            <w:placeholder>
              <w:docPart w:val="9277ACA211314DF2B4BD54EEA5721E3A"/>
            </w:placeholder>
            <w:showingPlcHdr/>
          </w:sdtPr>
          <w:sdtContent>
            <w:tc>
              <w:tcPr>
                <w:tcW w:w="9350" w:type="dxa"/>
              </w:tcPr>
              <w:p w14:paraId="12BA7120" w14:textId="61512C5B" w:rsidR="00372115" w:rsidRPr="00B07F8A" w:rsidRDefault="000457BB" w:rsidP="00F009DB">
                <w:pPr>
                  <w:jc w:val="left"/>
                </w:pPr>
                <w:r w:rsidRPr="008D1C63">
                  <w:rPr>
                    <w:rStyle w:val="PlaceholderText"/>
                    <w:lang w:val="en-US" w:eastAsia="ja-JP"/>
                  </w:rPr>
                  <w:t>Click or tap here to enter text.</w:t>
                </w:r>
              </w:p>
            </w:tc>
          </w:sdtContent>
        </w:sdt>
      </w:tr>
    </w:tbl>
    <w:p w14:paraId="60D592EC" w14:textId="52057497" w:rsidR="00372115" w:rsidRPr="00B07F8A" w:rsidRDefault="000F4B21" w:rsidP="007C7017">
      <w:pPr>
        <w:rPr>
          <w:sz w:val="20"/>
          <w:szCs w:val="20"/>
        </w:rPr>
      </w:pPr>
      <w:r w:rsidRPr="00B07F8A">
        <w:rPr>
          <w:sz w:val="20"/>
          <w:szCs w:val="20"/>
        </w:rPr>
        <w:t>*</w:t>
      </w:r>
      <w:r w:rsidR="007302D6" w:rsidRPr="00B07F8A">
        <w:rPr>
          <w:sz w:val="20"/>
          <w:szCs w:val="20"/>
        </w:rPr>
        <w:t xml:space="preserve">Note: </w:t>
      </w:r>
      <w:r w:rsidRPr="00B07F8A">
        <w:rPr>
          <w:sz w:val="20"/>
          <w:szCs w:val="20"/>
        </w:rPr>
        <w:t xml:space="preserve">We ask participants to pledge to raise a </w:t>
      </w:r>
      <w:r w:rsidRPr="00B07F8A">
        <w:rPr>
          <w:b/>
          <w:bCs/>
          <w:sz w:val="20"/>
          <w:szCs w:val="20"/>
        </w:rPr>
        <w:t>minimum of £</w:t>
      </w:r>
      <w:r w:rsidR="00344AD8">
        <w:rPr>
          <w:b/>
          <w:bCs/>
          <w:sz w:val="20"/>
          <w:szCs w:val="20"/>
        </w:rPr>
        <w:t>3</w:t>
      </w:r>
      <w:r w:rsidRPr="00B07F8A">
        <w:rPr>
          <w:b/>
          <w:bCs/>
          <w:sz w:val="20"/>
          <w:szCs w:val="20"/>
        </w:rPr>
        <w:t>,</w:t>
      </w:r>
      <w:r w:rsidR="00F009DB">
        <w:rPr>
          <w:b/>
          <w:bCs/>
          <w:sz w:val="20"/>
          <w:szCs w:val="20"/>
        </w:rPr>
        <w:t>0</w:t>
      </w:r>
      <w:r w:rsidRPr="00B07F8A">
        <w:rPr>
          <w:b/>
          <w:bCs/>
          <w:sz w:val="20"/>
          <w:szCs w:val="20"/>
        </w:rPr>
        <w:t>00</w:t>
      </w:r>
      <w:r w:rsidRPr="00B07F8A">
        <w:rPr>
          <w:sz w:val="20"/>
          <w:szCs w:val="20"/>
        </w:rPr>
        <w:t xml:space="preserve"> (exclusive of Gift Aid) for RedR.</w:t>
      </w:r>
    </w:p>
    <w:p w14:paraId="7655A2F2" w14:textId="77777777" w:rsidR="00D24284" w:rsidRPr="00B07F8A" w:rsidRDefault="00D24284" w:rsidP="007C7017">
      <w:pPr>
        <w:rPr>
          <w:sz w:val="20"/>
          <w:szCs w:val="20"/>
        </w:rPr>
      </w:pPr>
    </w:p>
    <w:tbl>
      <w:tblPr>
        <w:tblW w:w="934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6"/>
        <w:gridCol w:w="3398"/>
      </w:tblGrid>
      <w:tr w:rsidR="00A6087E" w:rsidRPr="00B07F8A" w14:paraId="4AED6BBE" w14:textId="77777777" w:rsidTr="00F009DB">
        <w:trPr>
          <w:trHeight w:val="300"/>
        </w:trPr>
        <w:tc>
          <w:tcPr>
            <w:tcW w:w="5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C7ACB" w14:textId="1BB94A27" w:rsidR="00A6087E" w:rsidRPr="00D24284" w:rsidRDefault="00A6087E" w:rsidP="00F009DB">
            <w:pPr>
              <w:spacing w:after="0"/>
              <w:jc w:val="left"/>
              <w:rPr>
                <w:szCs w:val="24"/>
              </w:rPr>
            </w:pPr>
            <w:r w:rsidRPr="00B07F8A">
              <w:rPr>
                <w:szCs w:val="24"/>
              </w:rPr>
              <w:t>Will your employer m</w:t>
            </w:r>
            <w:r w:rsidRPr="00D24284">
              <w:rPr>
                <w:szCs w:val="24"/>
              </w:rPr>
              <w:t>atch the funds you raise?</w:t>
            </w:r>
            <w:r w:rsidRPr="00B07F8A">
              <w:rPr>
                <w:szCs w:val="24"/>
              </w:rPr>
              <w:t xml:space="preserve"> (Yes / No)</w:t>
            </w:r>
          </w:p>
        </w:tc>
        <w:sdt>
          <w:sdtPr>
            <w:id w:val="1167284544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Content>
            <w:tc>
              <w:tcPr>
                <w:tcW w:w="3398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vAlign w:val="center"/>
                <w:hideMark/>
              </w:tcPr>
              <w:p w14:paraId="56991CA9" w14:textId="1FB71A2B" w:rsidR="00A6087E" w:rsidRPr="00D24284" w:rsidRDefault="005B3C44" w:rsidP="00F009DB">
                <w:pPr>
                  <w:jc w:val="left"/>
                </w:pPr>
                <w:r w:rsidRPr="008D1C63">
                  <w:rPr>
                    <w:rStyle w:val="PlaceholderText"/>
                    <w:lang w:val="en-US" w:eastAsia="ja-JP"/>
                  </w:rPr>
                  <w:t>Choose an item.</w:t>
                </w:r>
              </w:p>
            </w:tc>
          </w:sdtContent>
        </w:sdt>
      </w:tr>
    </w:tbl>
    <w:p w14:paraId="24AFCA2C" w14:textId="77777777" w:rsidR="00D24284" w:rsidRPr="00B07F8A" w:rsidRDefault="00D24284" w:rsidP="007C7017"/>
    <w:p w14:paraId="4EB4A536" w14:textId="258E76CC" w:rsidR="001B5B23" w:rsidRPr="00B07F8A" w:rsidRDefault="001B5B23" w:rsidP="00B07F8A">
      <w:pPr>
        <w:spacing w:after="0"/>
        <w:rPr>
          <w:b/>
          <w:bCs/>
        </w:rPr>
      </w:pPr>
      <w:r w:rsidRPr="00B07F8A">
        <w:rPr>
          <w:b/>
          <w:bCs/>
        </w:rPr>
        <w:t>Signature</w:t>
      </w:r>
    </w:p>
    <w:p w14:paraId="0C4D82A4" w14:textId="29FC4A21" w:rsidR="00A6087E" w:rsidRPr="00B07F8A" w:rsidRDefault="00A6087E" w:rsidP="00B07F8A">
      <w:pPr>
        <w:pStyle w:val="ListParagraph"/>
        <w:numPr>
          <w:ilvl w:val="0"/>
          <w:numId w:val="38"/>
        </w:numPr>
      </w:pPr>
      <w:r w:rsidRPr="00B07F8A">
        <w:t xml:space="preserve">If selected, I </w:t>
      </w:r>
      <w:r w:rsidR="00487E1B" w:rsidRPr="00B07F8A">
        <w:t>understand that a £100 non-refundable registration fee is required</w:t>
      </w:r>
      <w:r w:rsidR="00487E1B" w:rsidRPr="00B07F8A">
        <w:rPr>
          <w:b/>
          <w:bCs/>
        </w:rPr>
        <w:t xml:space="preserve"> </w:t>
      </w:r>
      <w:r w:rsidR="00487E1B" w:rsidRPr="00B07F8A">
        <w:t>to confirm my place.</w:t>
      </w:r>
    </w:p>
    <w:p w14:paraId="63602F8F" w14:textId="339C1C6B" w:rsidR="00AF01E0" w:rsidRPr="00B07F8A" w:rsidRDefault="00487E1B" w:rsidP="00B07F8A">
      <w:pPr>
        <w:pStyle w:val="ListParagraph"/>
        <w:numPr>
          <w:ilvl w:val="0"/>
          <w:numId w:val="38"/>
        </w:numPr>
      </w:pPr>
      <w:r w:rsidRPr="00B07F8A">
        <w:t xml:space="preserve">If selected, </w:t>
      </w:r>
      <w:r w:rsidR="00372115" w:rsidRPr="00B07F8A">
        <w:t>I pledge to raise a minimum sponsorship level of £</w:t>
      </w:r>
      <w:r w:rsidR="00344AD8">
        <w:t>3</w:t>
      </w:r>
      <w:r w:rsidR="00372115" w:rsidRPr="00B07F8A">
        <w:t>,</w:t>
      </w:r>
      <w:r w:rsidR="00E835CE">
        <w:t>0</w:t>
      </w:r>
      <w:r w:rsidR="00372115" w:rsidRPr="00B07F8A">
        <w:t>00</w:t>
      </w:r>
      <w:r w:rsidR="006C4407" w:rsidRPr="00B07F8A">
        <w:t>.</w:t>
      </w:r>
    </w:p>
    <w:p w14:paraId="70C3FEBE" w14:textId="77777777" w:rsidR="00D518AF" w:rsidRDefault="00D518AF" w:rsidP="001B5B23">
      <w:pPr>
        <w:tabs>
          <w:tab w:val="right" w:pos="7290"/>
          <w:tab w:val="right" w:pos="9000"/>
        </w:tabs>
        <w:spacing w:after="0"/>
      </w:pPr>
    </w:p>
    <w:p w14:paraId="1BC082E9" w14:textId="77777777" w:rsidR="00E835CE" w:rsidRDefault="00E835CE" w:rsidP="00D518AF">
      <w:pPr>
        <w:tabs>
          <w:tab w:val="right" w:pos="7290"/>
          <w:tab w:val="right" w:pos="9000"/>
        </w:tabs>
      </w:pPr>
    </w:p>
    <w:p w14:paraId="5872F22A" w14:textId="77BB11F1" w:rsidR="000457BB" w:rsidRDefault="00D518AF" w:rsidP="007C7017">
      <w:r w:rsidRPr="005B3C44">
        <w:rPr>
          <w:b/>
          <w:bCs/>
        </w:rPr>
        <w:t>Full Name of Signatory</w:t>
      </w:r>
      <w:r>
        <w:t xml:space="preserve">: </w:t>
      </w:r>
      <w:sdt>
        <w:sdtPr>
          <w:id w:val="-964576597"/>
          <w:placeholder>
            <w:docPart w:val="51AED96D972D4AEF8CBEB31C640F4FFF"/>
          </w:placeholder>
          <w:showingPlcHdr/>
          <w:text/>
        </w:sdtPr>
        <w:sdtContent>
          <w:r w:rsidR="005B3C44" w:rsidRPr="008D1C63">
            <w:rPr>
              <w:rStyle w:val="PlaceholderText"/>
              <w:lang w:val="en-US" w:eastAsia="ja-JP"/>
            </w:rPr>
            <w:t>Click or tap here to enter text.</w:t>
          </w:r>
        </w:sdtContent>
      </w:sdt>
    </w:p>
    <w:p w14:paraId="4E5F679B" w14:textId="5AF28149" w:rsidR="00D518AF" w:rsidRDefault="00D518AF" w:rsidP="007C7017">
      <w:pPr>
        <w:rPr>
          <w:sz w:val="22"/>
          <w:u w:val="single"/>
        </w:rPr>
      </w:pPr>
      <w:r w:rsidRPr="005B3C44">
        <w:rPr>
          <w:b/>
          <w:bCs/>
          <w:szCs w:val="24"/>
        </w:rPr>
        <w:t>Date</w:t>
      </w:r>
      <w:r w:rsidRPr="00D518AF">
        <w:rPr>
          <w:szCs w:val="24"/>
        </w:rPr>
        <w:t>:</w:t>
      </w:r>
      <w:r w:rsidRPr="00B07F8A">
        <w:rPr>
          <w:sz w:val="22"/>
        </w:rPr>
        <w:t xml:space="preserve">  </w:t>
      </w:r>
      <w:sdt>
        <w:sdtPr>
          <w:rPr>
            <w:sz w:val="22"/>
          </w:rPr>
          <w:id w:val="-1893339518"/>
          <w:placeholder>
            <w:docPart w:val="33857EF8EA4349FD858FD94C8D2ABC2A"/>
          </w:placeholder>
          <w:showingPlcHdr/>
          <w:date w:fullDate="2026-08-26T00:00:00Z">
            <w:dateFormat w:val="dd/MM/yyyy"/>
            <w:lid w:val="en-GB"/>
            <w:storeMappedDataAs w:val="dateTime"/>
            <w:calendar w:val="gregorian"/>
          </w:date>
        </w:sdtPr>
        <w:sdtContent>
          <w:r w:rsidR="000457BB" w:rsidRPr="008D1C63">
            <w:rPr>
              <w:rStyle w:val="PlaceholderText"/>
              <w:lang w:val="en-US" w:eastAsia="ja-JP"/>
            </w:rPr>
            <w:t>Click or tap to enter a date.</w:t>
          </w:r>
        </w:sdtContent>
      </w:sdt>
    </w:p>
    <w:p w14:paraId="277DC8E2" w14:textId="77777777" w:rsidR="00F009DB" w:rsidRDefault="00F009DB" w:rsidP="00702A76">
      <w:pPr>
        <w:spacing w:after="0"/>
        <w:rPr>
          <w:b/>
          <w:bCs/>
          <w:szCs w:val="24"/>
        </w:rPr>
      </w:pPr>
    </w:p>
    <w:p w14:paraId="7C3FA5F3" w14:textId="77777777" w:rsidR="00F009DB" w:rsidRDefault="00F009DB" w:rsidP="00702A76">
      <w:pPr>
        <w:spacing w:after="0"/>
        <w:rPr>
          <w:b/>
          <w:bCs/>
          <w:szCs w:val="24"/>
        </w:rPr>
      </w:pPr>
    </w:p>
    <w:p w14:paraId="54265206" w14:textId="77777777" w:rsidR="00F009DB" w:rsidRDefault="00F009DB" w:rsidP="00702A76">
      <w:pPr>
        <w:spacing w:after="0"/>
        <w:rPr>
          <w:b/>
          <w:bCs/>
          <w:szCs w:val="24"/>
        </w:rPr>
      </w:pPr>
    </w:p>
    <w:p w14:paraId="7A4939E5" w14:textId="1F9041F9" w:rsidR="00F96D8F" w:rsidRPr="00F009DB" w:rsidRDefault="00F96D8F" w:rsidP="00702A76">
      <w:pPr>
        <w:spacing w:after="0"/>
        <w:rPr>
          <w:b/>
          <w:bCs/>
          <w:i/>
          <w:iCs/>
          <w:color w:val="CF1002" w:themeColor="accent1"/>
          <w:sz w:val="32"/>
          <w:szCs w:val="32"/>
        </w:rPr>
      </w:pPr>
      <w:r w:rsidRPr="00F009DB">
        <w:rPr>
          <w:b/>
          <w:bCs/>
          <w:i/>
          <w:iCs/>
          <w:color w:val="CF1002" w:themeColor="accent1"/>
          <w:sz w:val="32"/>
          <w:szCs w:val="32"/>
        </w:rPr>
        <w:t>Thank You!</w:t>
      </w:r>
    </w:p>
    <w:p w14:paraId="678D12D6" w14:textId="55BA8FC7" w:rsidR="00F96D8F" w:rsidRPr="00F009DB" w:rsidRDefault="00F96D8F" w:rsidP="007C7017">
      <w:pPr>
        <w:rPr>
          <w:i/>
          <w:iCs/>
          <w:szCs w:val="24"/>
        </w:rPr>
      </w:pPr>
      <w:r w:rsidRPr="00F009DB">
        <w:rPr>
          <w:i/>
          <w:iCs/>
          <w:szCs w:val="24"/>
        </w:rPr>
        <w:t xml:space="preserve">Please return this form to </w:t>
      </w:r>
      <w:r w:rsidR="00702A76" w:rsidRPr="00F009DB">
        <w:rPr>
          <w:i/>
          <w:iCs/>
          <w:szCs w:val="24"/>
        </w:rPr>
        <w:t>&lt;</w:t>
      </w:r>
      <w:r w:rsidR="00702A76" w:rsidRPr="00F009DB">
        <w:rPr>
          <w:i/>
          <w:iCs/>
          <w:szCs w:val="24"/>
          <w:lang w:val="en-US"/>
        </w:rPr>
        <w:t>fundraising@redr.org.uk&gt;</w:t>
      </w:r>
    </w:p>
    <w:sectPr w:rsidR="00F96D8F" w:rsidRPr="00F009DB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79839" w14:textId="77777777" w:rsidR="009338EE" w:rsidRPr="00B07F8A" w:rsidRDefault="009338EE">
      <w:pPr>
        <w:spacing w:after="0" w:line="240" w:lineRule="auto"/>
      </w:pPr>
      <w:r w:rsidRPr="00B07F8A">
        <w:separator/>
      </w:r>
    </w:p>
  </w:endnote>
  <w:endnote w:type="continuationSeparator" w:id="0">
    <w:p w14:paraId="5E8266C6" w14:textId="77777777" w:rsidR="009338EE" w:rsidRPr="00B07F8A" w:rsidRDefault="009338EE">
      <w:pPr>
        <w:spacing w:after="0" w:line="240" w:lineRule="auto"/>
      </w:pPr>
      <w:r w:rsidRPr="00B07F8A">
        <w:continuationSeparator/>
      </w:r>
    </w:p>
  </w:endnote>
  <w:endnote w:type="continuationNotice" w:id="1">
    <w:p w14:paraId="605D97F5" w14:textId="77777777" w:rsidR="009338EE" w:rsidRPr="00B07F8A" w:rsidRDefault="009338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Roboto Condensed">
    <w:altName w:val="Arial"/>
    <w:charset w:val="00"/>
    <w:family w:val="auto"/>
    <w:pitch w:val="variable"/>
    <w:sig w:usb0="E0000AFF" w:usb1="5000217F" w:usb2="00000021" w:usb3="00000000" w:csb0="0000019F" w:csb1="00000000"/>
  </w:font>
  <w:font w:name="Oswald">
    <w:altName w:val="Arial Narrow"/>
    <w:charset w:val="00"/>
    <w:family w:val="auto"/>
    <w:pitch w:val="variable"/>
    <w:sig w:usb0="2000020F" w:usb1="00000000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32C8FCE" w:rsidRPr="00B07F8A" w14:paraId="6CBE30E7" w14:textId="77777777" w:rsidTr="432C8FCE">
      <w:trPr>
        <w:trHeight w:val="300"/>
      </w:trPr>
      <w:tc>
        <w:tcPr>
          <w:tcW w:w="3120" w:type="dxa"/>
        </w:tcPr>
        <w:p w14:paraId="477995D5" w14:textId="0ED91BE8" w:rsidR="432C8FCE" w:rsidRPr="00B07F8A" w:rsidRDefault="432C8FCE" w:rsidP="432C8FCE">
          <w:pPr>
            <w:pStyle w:val="Header"/>
            <w:ind w:left="-115"/>
          </w:pPr>
        </w:p>
      </w:tc>
      <w:tc>
        <w:tcPr>
          <w:tcW w:w="3120" w:type="dxa"/>
        </w:tcPr>
        <w:p w14:paraId="4F204AAC" w14:textId="57A55AB8" w:rsidR="432C8FCE" w:rsidRPr="00B07F8A" w:rsidRDefault="432C8FCE" w:rsidP="432C8FCE">
          <w:pPr>
            <w:pStyle w:val="Header"/>
            <w:jc w:val="center"/>
          </w:pPr>
        </w:p>
      </w:tc>
      <w:tc>
        <w:tcPr>
          <w:tcW w:w="3120" w:type="dxa"/>
        </w:tcPr>
        <w:p w14:paraId="763467A4" w14:textId="73AFB4EC" w:rsidR="432C8FCE" w:rsidRPr="00B07F8A" w:rsidRDefault="432C8FCE" w:rsidP="432C8FCE">
          <w:pPr>
            <w:pStyle w:val="Header"/>
            <w:ind w:right="-115"/>
            <w:jc w:val="right"/>
          </w:pPr>
        </w:p>
      </w:tc>
    </w:tr>
  </w:tbl>
  <w:p w14:paraId="4911FEBE" w14:textId="77777777" w:rsidR="00F009DB" w:rsidRPr="00F009DB" w:rsidRDefault="00F009DB" w:rsidP="00F009DB">
    <w:pPr>
      <w:pStyle w:val="cvgsua"/>
      <w:spacing w:before="0" w:beforeAutospacing="0" w:after="0" w:afterAutospacing="0" w:line="240" w:lineRule="atLeast"/>
      <w:jc w:val="right"/>
      <w:rPr>
        <w:rFonts w:ascii="Roboto Condensed" w:hAnsi="Roboto Condensed"/>
        <w:color w:val="3A3A3A" w:themeColor="background2" w:themeShade="40"/>
        <w:sz w:val="16"/>
        <w:szCs w:val="16"/>
      </w:rPr>
    </w:pPr>
    <w:r w:rsidRPr="00F009DB">
      <w:rPr>
        <w:rStyle w:val="oypena"/>
        <w:rFonts w:ascii="Roboto Condensed" w:eastAsiaTheme="majorEastAsia" w:hAnsi="Roboto Condensed"/>
        <w:color w:val="3A3A3A" w:themeColor="background2" w:themeShade="40"/>
        <w:sz w:val="16"/>
        <w:szCs w:val="16"/>
      </w:rPr>
      <w:t>Registered Charity No: 1079752. RedR UK is a company registered in England and Wales limited by guarantee.</w:t>
    </w:r>
  </w:p>
  <w:p w14:paraId="23BEF579" w14:textId="432818DE" w:rsidR="432C8FCE" w:rsidRPr="00F009DB" w:rsidRDefault="00F009DB" w:rsidP="00F009DB">
    <w:pPr>
      <w:pStyle w:val="cvgsua"/>
      <w:spacing w:before="0" w:beforeAutospacing="0" w:after="0" w:afterAutospacing="0" w:line="240" w:lineRule="atLeast"/>
      <w:jc w:val="right"/>
      <w:rPr>
        <w:rFonts w:ascii="Roboto Condensed" w:hAnsi="Roboto Condensed"/>
        <w:color w:val="3A3A3A" w:themeColor="background2" w:themeShade="40"/>
        <w:sz w:val="16"/>
        <w:szCs w:val="16"/>
      </w:rPr>
    </w:pPr>
    <w:r w:rsidRPr="00F009DB">
      <w:rPr>
        <w:rStyle w:val="oypena"/>
        <w:rFonts w:ascii="Roboto Condensed" w:eastAsiaTheme="majorEastAsia" w:hAnsi="Roboto Condensed"/>
        <w:color w:val="3A3A3A" w:themeColor="background2" w:themeShade="40"/>
        <w:sz w:val="16"/>
        <w:szCs w:val="16"/>
      </w:rPr>
      <w:t>Company Number 3929653 Registered office: 308 Ewell Road, Surbiton, Surrey, KT6 7AL, United Kingdom.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1E8DB" w14:textId="77777777" w:rsidR="009338EE" w:rsidRPr="00B07F8A" w:rsidRDefault="009338EE">
      <w:pPr>
        <w:spacing w:after="0" w:line="240" w:lineRule="auto"/>
      </w:pPr>
      <w:r w:rsidRPr="00B07F8A">
        <w:separator/>
      </w:r>
    </w:p>
  </w:footnote>
  <w:footnote w:type="continuationSeparator" w:id="0">
    <w:p w14:paraId="3FB1C00C" w14:textId="77777777" w:rsidR="009338EE" w:rsidRPr="00B07F8A" w:rsidRDefault="009338EE">
      <w:pPr>
        <w:spacing w:after="0" w:line="240" w:lineRule="auto"/>
      </w:pPr>
      <w:r w:rsidRPr="00B07F8A">
        <w:continuationSeparator/>
      </w:r>
    </w:p>
  </w:footnote>
  <w:footnote w:type="continuationNotice" w:id="1">
    <w:p w14:paraId="1701BF3B" w14:textId="77777777" w:rsidR="009338EE" w:rsidRPr="00B07F8A" w:rsidRDefault="009338E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32C8FCE" w:rsidRPr="00B07F8A" w14:paraId="3EE3F379" w14:textId="77777777" w:rsidTr="432C8FCE">
      <w:trPr>
        <w:trHeight w:val="300"/>
      </w:trPr>
      <w:tc>
        <w:tcPr>
          <w:tcW w:w="3120" w:type="dxa"/>
        </w:tcPr>
        <w:p w14:paraId="5789CA34" w14:textId="63E28AA6" w:rsidR="432C8FCE" w:rsidRPr="00B07F8A" w:rsidRDefault="0023749A" w:rsidP="432C8FCE">
          <w:pPr>
            <w:pStyle w:val="Header"/>
            <w:ind w:left="-115"/>
          </w:pPr>
          <w:r w:rsidRPr="00B07F8A">
            <w:br/>
          </w:r>
        </w:p>
      </w:tc>
      <w:tc>
        <w:tcPr>
          <w:tcW w:w="3120" w:type="dxa"/>
        </w:tcPr>
        <w:p w14:paraId="058A6D3C" w14:textId="0B82DA8C" w:rsidR="432C8FCE" w:rsidRPr="00B07F8A" w:rsidRDefault="432C8FCE" w:rsidP="432C8FCE">
          <w:pPr>
            <w:pStyle w:val="Header"/>
            <w:jc w:val="center"/>
          </w:pPr>
        </w:p>
      </w:tc>
      <w:tc>
        <w:tcPr>
          <w:tcW w:w="3120" w:type="dxa"/>
        </w:tcPr>
        <w:p w14:paraId="30C37ECB" w14:textId="5759F2B8" w:rsidR="432C8FCE" w:rsidRPr="00B07F8A" w:rsidRDefault="0023749A" w:rsidP="432C8FCE">
          <w:pPr>
            <w:pStyle w:val="Header"/>
            <w:ind w:right="-115"/>
            <w:jc w:val="right"/>
          </w:pPr>
          <w:r w:rsidRPr="00B07F8A"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4D36F454" wp14:editId="1287FE71">
                <wp:simplePos x="0" y="0"/>
                <wp:positionH relativeFrom="column">
                  <wp:posOffset>480060</wp:posOffset>
                </wp:positionH>
                <wp:positionV relativeFrom="paragraph">
                  <wp:posOffset>0</wp:posOffset>
                </wp:positionV>
                <wp:extent cx="1432560" cy="495300"/>
                <wp:effectExtent l="0" t="0" r="0" b="0"/>
                <wp:wrapTight wrapText="bothSides">
                  <wp:wrapPolygon edited="0">
                    <wp:start x="0" y="0"/>
                    <wp:lineTo x="0" y="20769"/>
                    <wp:lineTo x="21255" y="20769"/>
                    <wp:lineTo x="21255" y="0"/>
                    <wp:lineTo x="0" y="0"/>
                  </wp:wrapPolygon>
                </wp:wrapTight>
                <wp:docPr id="1170542880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256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1CC42246" w14:textId="5E300726" w:rsidR="432C8FCE" w:rsidRPr="00B07F8A" w:rsidRDefault="432C8FCE" w:rsidP="432C8F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31064"/>
    <w:multiLevelType w:val="hybridMultilevel"/>
    <w:tmpl w:val="35D80462"/>
    <w:lvl w:ilvl="0" w:tplc="6AB669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B1053"/>
    <w:multiLevelType w:val="hybridMultilevel"/>
    <w:tmpl w:val="56F42E7C"/>
    <w:lvl w:ilvl="0" w:tplc="3DEA96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53EA1"/>
    <w:multiLevelType w:val="hybridMultilevel"/>
    <w:tmpl w:val="EAD0BB04"/>
    <w:lvl w:ilvl="0" w:tplc="15083A5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4A8DA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9D050E"/>
    <w:multiLevelType w:val="hybridMultilevel"/>
    <w:tmpl w:val="6C78BBF4"/>
    <w:lvl w:ilvl="0" w:tplc="5860AD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F48AE"/>
    <w:multiLevelType w:val="hybridMultilevel"/>
    <w:tmpl w:val="D05CEF46"/>
    <w:lvl w:ilvl="0" w:tplc="86D4E4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12F2F"/>
    <w:multiLevelType w:val="hybridMultilevel"/>
    <w:tmpl w:val="B4B8733A"/>
    <w:lvl w:ilvl="0" w:tplc="F2568B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D6FF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52BED7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329C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FCF0F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5388E7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9CDA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162B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FF6A43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441C16"/>
    <w:multiLevelType w:val="hybridMultilevel"/>
    <w:tmpl w:val="6088B986"/>
    <w:lvl w:ilvl="0" w:tplc="15083A5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4A8DAA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4D49A6"/>
    <w:multiLevelType w:val="hybridMultilevel"/>
    <w:tmpl w:val="6994BB64"/>
    <w:lvl w:ilvl="0" w:tplc="DC98600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CF100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155BBE"/>
    <w:multiLevelType w:val="hybridMultilevel"/>
    <w:tmpl w:val="9FA4D6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55BC2"/>
    <w:multiLevelType w:val="multilevel"/>
    <w:tmpl w:val="D87E1976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eastAsia="Wingdings" w:hAnsi="Wingdings" w:cs="Wingdings" w:hint="default"/>
        <w:color w:val="498DAA"/>
        <w:w w:val="100"/>
        <w:sz w:val="24"/>
        <w:szCs w:val="24"/>
        <w:lang w:val="en-GB" w:eastAsia="en-GB" w:bidi="en-GB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EC3ED1"/>
    <w:multiLevelType w:val="hybridMultilevel"/>
    <w:tmpl w:val="D2FEE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806E5"/>
    <w:multiLevelType w:val="hybridMultilevel"/>
    <w:tmpl w:val="EFFAF45A"/>
    <w:lvl w:ilvl="0" w:tplc="DC58C17A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301A71"/>
    <w:multiLevelType w:val="hybridMultilevel"/>
    <w:tmpl w:val="0B4CB6D4"/>
    <w:lvl w:ilvl="0" w:tplc="DC98600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CF1002" w:themeColor="accent1"/>
      </w:rPr>
    </w:lvl>
    <w:lvl w:ilvl="1" w:tplc="F40AAB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AE89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3654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8C3F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D45A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AEDA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8003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1A33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685ED5"/>
    <w:multiLevelType w:val="hybridMultilevel"/>
    <w:tmpl w:val="C08686CC"/>
    <w:lvl w:ilvl="0" w:tplc="15083A5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4A8DA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B3D42"/>
    <w:multiLevelType w:val="hybridMultilevel"/>
    <w:tmpl w:val="BF6C167A"/>
    <w:lvl w:ilvl="0" w:tplc="AE9E568A">
      <w:start w:val="1"/>
      <w:numFmt w:val="decimal"/>
      <w:lvlText w:val="(%1)"/>
      <w:lvlJc w:val="left"/>
      <w:pPr>
        <w:ind w:left="144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BD14487"/>
    <w:multiLevelType w:val="hybridMultilevel"/>
    <w:tmpl w:val="8D30D2E6"/>
    <w:lvl w:ilvl="0" w:tplc="B5109A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4E6F95"/>
    <w:multiLevelType w:val="hybridMultilevel"/>
    <w:tmpl w:val="07CC77A4"/>
    <w:lvl w:ilvl="0" w:tplc="15083A5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4A8DA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61133E"/>
    <w:multiLevelType w:val="hybridMultilevel"/>
    <w:tmpl w:val="E4DA3BAE"/>
    <w:lvl w:ilvl="0" w:tplc="F73A1D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9A949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3B0F6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D07F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3670F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F15AB6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B6EE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14B91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29CDB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6651EA"/>
    <w:multiLevelType w:val="hybridMultilevel"/>
    <w:tmpl w:val="83364C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7B55AA"/>
    <w:multiLevelType w:val="hybridMultilevel"/>
    <w:tmpl w:val="47D2CB5C"/>
    <w:lvl w:ilvl="0" w:tplc="15083A5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4A8DA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554092"/>
    <w:multiLevelType w:val="hybridMultilevel"/>
    <w:tmpl w:val="A7AE47B4"/>
    <w:lvl w:ilvl="0" w:tplc="DC98600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CF1002" w:themeColor="accent1"/>
      </w:rPr>
    </w:lvl>
    <w:lvl w:ilvl="1" w:tplc="21B476FC">
      <w:start w:val="1"/>
      <w:numFmt w:val="lowerLetter"/>
      <w:lvlText w:val="%2."/>
      <w:lvlJc w:val="left"/>
      <w:pPr>
        <w:ind w:left="1440" w:hanging="360"/>
      </w:pPr>
    </w:lvl>
    <w:lvl w:ilvl="2" w:tplc="1946DD56">
      <w:start w:val="1"/>
      <w:numFmt w:val="lowerRoman"/>
      <w:lvlText w:val="%3."/>
      <w:lvlJc w:val="right"/>
      <w:pPr>
        <w:ind w:left="2160" w:hanging="180"/>
      </w:pPr>
    </w:lvl>
    <w:lvl w:ilvl="3" w:tplc="A816D462">
      <w:start w:val="1"/>
      <w:numFmt w:val="decimal"/>
      <w:lvlText w:val="%4."/>
      <w:lvlJc w:val="left"/>
      <w:pPr>
        <w:ind w:left="2880" w:hanging="360"/>
      </w:pPr>
    </w:lvl>
    <w:lvl w:ilvl="4" w:tplc="2B689C62">
      <w:start w:val="1"/>
      <w:numFmt w:val="lowerLetter"/>
      <w:lvlText w:val="%5."/>
      <w:lvlJc w:val="left"/>
      <w:pPr>
        <w:ind w:left="3600" w:hanging="360"/>
      </w:pPr>
    </w:lvl>
    <w:lvl w:ilvl="5" w:tplc="050E6248">
      <w:start w:val="1"/>
      <w:numFmt w:val="lowerRoman"/>
      <w:lvlText w:val="%6."/>
      <w:lvlJc w:val="right"/>
      <w:pPr>
        <w:ind w:left="4320" w:hanging="180"/>
      </w:pPr>
    </w:lvl>
    <w:lvl w:ilvl="6" w:tplc="F4CA7828">
      <w:start w:val="1"/>
      <w:numFmt w:val="decimal"/>
      <w:lvlText w:val="%7."/>
      <w:lvlJc w:val="left"/>
      <w:pPr>
        <w:ind w:left="5040" w:hanging="360"/>
      </w:pPr>
    </w:lvl>
    <w:lvl w:ilvl="7" w:tplc="194A98F4">
      <w:start w:val="1"/>
      <w:numFmt w:val="lowerLetter"/>
      <w:lvlText w:val="%8."/>
      <w:lvlJc w:val="left"/>
      <w:pPr>
        <w:ind w:left="5760" w:hanging="360"/>
      </w:pPr>
    </w:lvl>
    <w:lvl w:ilvl="8" w:tplc="4492F666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D5217A"/>
    <w:multiLevelType w:val="hybridMultilevel"/>
    <w:tmpl w:val="D5FCDE8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55F73EBF"/>
    <w:multiLevelType w:val="hybridMultilevel"/>
    <w:tmpl w:val="9DBE31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0652F3"/>
    <w:multiLevelType w:val="hybridMultilevel"/>
    <w:tmpl w:val="F1BA1C66"/>
    <w:lvl w:ilvl="0" w:tplc="161EFF5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191F25"/>
    <w:multiLevelType w:val="hybridMultilevel"/>
    <w:tmpl w:val="CF48AEB2"/>
    <w:lvl w:ilvl="0" w:tplc="AE882E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4D39E2"/>
    <w:multiLevelType w:val="hybridMultilevel"/>
    <w:tmpl w:val="A2EE1088"/>
    <w:lvl w:ilvl="0" w:tplc="15083A5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4A8DA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FF3F1D"/>
    <w:multiLevelType w:val="hybridMultilevel"/>
    <w:tmpl w:val="97F87906"/>
    <w:lvl w:ilvl="0" w:tplc="039E03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9B25C2"/>
    <w:multiLevelType w:val="hybridMultilevel"/>
    <w:tmpl w:val="5DF26E5A"/>
    <w:lvl w:ilvl="0" w:tplc="B4A0F0CE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color w:val="498DAA"/>
        <w:w w:val="100"/>
        <w:sz w:val="24"/>
        <w:szCs w:val="24"/>
        <w:lang w:val="en-GB" w:eastAsia="en-GB" w:bidi="en-GB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BB09C8"/>
    <w:multiLevelType w:val="hybridMultilevel"/>
    <w:tmpl w:val="087CCB74"/>
    <w:lvl w:ilvl="0" w:tplc="D2C0C0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BB57F1"/>
    <w:multiLevelType w:val="hybridMultilevel"/>
    <w:tmpl w:val="0C56C388"/>
    <w:lvl w:ilvl="0" w:tplc="15083A5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4A8DA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AB5AE3"/>
    <w:multiLevelType w:val="multilevel"/>
    <w:tmpl w:val="F26A962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eastAsia="Wingdings" w:hAnsi="Wingdings" w:cs="Wingdings" w:hint="default"/>
        <w:color w:val="498DAA"/>
        <w:w w:val="100"/>
        <w:sz w:val="24"/>
        <w:szCs w:val="24"/>
        <w:lang w:val="en-GB" w:eastAsia="en-GB" w:bidi="en-GB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19D7310"/>
    <w:multiLevelType w:val="hybridMultilevel"/>
    <w:tmpl w:val="79D0BCF6"/>
    <w:lvl w:ilvl="0" w:tplc="AB78B7E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B1A5B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C29E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0882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94DB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7072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8235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8037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6229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1C5C38"/>
    <w:multiLevelType w:val="hybridMultilevel"/>
    <w:tmpl w:val="26A28448"/>
    <w:lvl w:ilvl="0" w:tplc="B4A0F0CE">
      <w:numFmt w:val="bullet"/>
      <w:lvlText w:val=""/>
      <w:lvlJc w:val="left"/>
      <w:pPr>
        <w:ind w:left="1079" w:hanging="360"/>
      </w:pPr>
      <w:rPr>
        <w:rFonts w:ascii="Wingdings" w:eastAsia="Wingdings" w:hAnsi="Wingdings" w:cs="Wingdings" w:hint="default"/>
        <w:color w:val="498DAA"/>
        <w:w w:val="100"/>
        <w:sz w:val="24"/>
        <w:szCs w:val="24"/>
        <w:lang w:val="en-GB" w:eastAsia="en-GB" w:bidi="en-GB"/>
      </w:rPr>
    </w:lvl>
    <w:lvl w:ilvl="1" w:tplc="FFFFFFFF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33" w15:restartNumberingAfterBreak="0">
    <w:nsid w:val="737C2E4A"/>
    <w:multiLevelType w:val="hybridMultilevel"/>
    <w:tmpl w:val="EDD81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B08CE"/>
    <w:multiLevelType w:val="hybridMultilevel"/>
    <w:tmpl w:val="D15C312A"/>
    <w:lvl w:ilvl="0" w:tplc="B4A0F0CE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color w:val="498DAA"/>
        <w:w w:val="100"/>
        <w:sz w:val="24"/>
        <w:szCs w:val="24"/>
        <w:lang w:val="en-GB" w:eastAsia="en-GB" w:bidi="en-GB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01259A"/>
    <w:multiLevelType w:val="hybridMultilevel"/>
    <w:tmpl w:val="890E5A58"/>
    <w:lvl w:ilvl="0" w:tplc="B4A0F0CE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color w:val="498DAA"/>
        <w:w w:val="100"/>
        <w:sz w:val="24"/>
        <w:szCs w:val="24"/>
        <w:lang w:val="en-GB" w:eastAsia="en-GB" w:bidi="en-GB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806E54"/>
    <w:multiLevelType w:val="hybridMultilevel"/>
    <w:tmpl w:val="9702CF5A"/>
    <w:lvl w:ilvl="0" w:tplc="15083A5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4A8DA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EC60E1"/>
    <w:multiLevelType w:val="hybridMultilevel"/>
    <w:tmpl w:val="06FE9CEA"/>
    <w:lvl w:ilvl="0" w:tplc="799AA82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0926145">
    <w:abstractNumId w:val="31"/>
  </w:num>
  <w:num w:numId="2" w16cid:durableId="972716470">
    <w:abstractNumId w:val="20"/>
  </w:num>
  <w:num w:numId="3" w16cid:durableId="1715033449">
    <w:abstractNumId w:val="12"/>
  </w:num>
  <w:num w:numId="4" w16cid:durableId="394819992">
    <w:abstractNumId w:val="7"/>
  </w:num>
  <w:num w:numId="5" w16cid:durableId="1962760910">
    <w:abstractNumId w:val="8"/>
  </w:num>
  <w:num w:numId="6" w16cid:durableId="1113935250">
    <w:abstractNumId w:val="5"/>
  </w:num>
  <w:num w:numId="7" w16cid:durableId="1431049356">
    <w:abstractNumId w:val="17"/>
  </w:num>
  <w:num w:numId="8" w16cid:durableId="228466675">
    <w:abstractNumId w:val="32"/>
  </w:num>
  <w:num w:numId="9" w16cid:durableId="127943868">
    <w:abstractNumId w:val="9"/>
  </w:num>
  <w:num w:numId="10" w16cid:durableId="1786657810">
    <w:abstractNumId w:val="27"/>
  </w:num>
  <w:num w:numId="11" w16cid:durableId="1411808208">
    <w:abstractNumId w:val="30"/>
  </w:num>
  <w:num w:numId="12" w16cid:durableId="84496362">
    <w:abstractNumId w:val="35"/>
  </w:num>
  <w:num w:numId="13" w16cid:durableId="682249466">
    <w:abstractNumId w:val="34"/>
  </w:num>
  <w:num w:numId="14" w16cid:durableId="1806971808">
    <w:abstractNumId w:val="21"/>
  </w:num>
  <w:num w:numId="15" w16cid:durableId="1548486947">
    <w:abstractNumId w:val="29"/>
  </w:num>
  <w:num w:numId="16" w16cid:durableId="1993564250">
    <w:abstractNumId w:val="36"/>
  </w:num>
  <w:num w:numId="17" w16cid:durableId="1191647555">
    <w:abstractNumId w:val="13"/>
  </w:num>
  <w:num w:numId="18" w16cid:durableId="653529393">
    <w:abstractNumId w:val="3"/>
  </w:num>
  <w:num w:numId="19" w16cid:durableId="1619948822">
    <w:abstractNumId w:val="22"/>
  </w:num>
  <w:num w:numId="20" w16cid:durableId="1285308407">
    <w:abstractNumId w:val="28"/>
  </w:num>
  <w:num w:numId="21" w16cid:durableId="1345286722">
    <w:abstractNumId w:val="24"/>
  </w:num>
  <w:num w:numId="22" w16cid:durableId="947085208">
    <w:abstractNumId w:val="33"/>
  </w:num>
  <w:num w:numId="23" w16cid:durableId="1434667485">
    <w:abstractNumId w:val="1"/>
  </w:num>
  <w:num w:numId="24" w16cid:durableId="1565676536">
    <w:abstractNumId w:val="0"/>
  </w:num>
  <w:num w:numId="25" w16cid:durableId="1242520165">
    <w:abstractNumId w:val="15"/>
  </w:num>
  <w:num w:numId="26" w16cid:durableId="1351684691">
    <w:abstractNumId w:val="4"/>
  </w:num>
  <w:num w:numId="27" w16cid:durableId="477843968">
    <w:abstractNumId w:val="18"/>
  </w:num>
  <w:num w:numId="28" w16cid:durableId="2014994971">
    <w:abstractNumId w:val="26"/>
  </w:num>
  <w:num w:numId="29" w16cid:durableId="1001350389">
    <w:abstractNumId w:val="37"/>
  </w:num>
  <w:num w:numId="30" w16cid:durableId="77333102">
    <w:abstractNumId w:val="23"/>
  </w:num>
  <w:num w:numId="31" w16cid:durableId="143937534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70383212">
    <w:abstractNumId w:val="14"/>
  </w:num>
  <w:num w:numId="33" w16cid:durableId="847062996">
    <w:abstractNumId w:val="16"/>
  </w:num>
  <w:num w:numId="34" w16cid:durableId="1058210208">
    <w:abstractNumId w:val="6"/>
  </w:num>
  <w:num w:numId="35" w16cid:durableId="1522280797">
    <w:abstractNumId w:val="2"/>
  </w:num>
  <w:num w:numId="36" w16cid:durableId="823815791">
    <w:abstractNumId w:val="25"/>
  </w:num>
  <w:num w:numId="37" w16cid:durableId="1524393473">
    <w:abstractNumId w:val="19"/>
  </w:num>
  <w:num w:numId="38" w16cid:durableId="17737390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linkStyles/>
  <w:documentProtection w:edit="forms" w:enforcement="1" w:cryptProviderType="rsaAES" w:cryptAlgorithmClass="hash" w:cryptAlgorithmType="typeAny" w:cryptAlgorithmSid="14" w:cryptSpinCount="100000" w:hash="zcwwzbBrgaMDbM8hF70qAAAW9e5d9Qrla+QDeMiNvIxEgYZZbLmDn1BFTBQzpA93pu/FyIAlpocgw0gxjUyl1Q==" w:salt="AGtecD/s/h68DQgdJpBCFg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F4DC4BA"/>
    <w:rsid w:val="00011839"/>
    <w:rsid w:val="00012589"/>
    <w:rsid w:val="000457BB"/>
    <w:rsid w:val="000932C5"/>
    <w:rsid w:val="000F4B21"/>
    <w:rsid w:val="000F7E4D"/>
    <w:rsid w:val="00107E2E"/>
    <w:rsid w:val="001400D4"/>
    <w:rsid w:val="001471D0"/>
    <w:rsid w:val="00186FA5"/>
    <w:rsid w:val="00191024"/>
    <w:rsid w:val="001B5B23"/>
    <w:rsid w:val="001D31CE"/>
    <w:rsid w:val="001F4369"/>
    <w:rsid w:val="00213B7D"/>
    <w:rsid w:val="0022481C"/>
    <w:rsid w:val="0023749A"/>
    <w:rsid w:val="00293950"/>
    <w:rsid w:val="002C67A9"/>
    <w:rsid w:val="00322765"/>
    <w:rsid w:val="00344AD8"/>
    <w:rsid w:val="003610E2"/>
    <w:rsid w:val="00372115"/>
    <w:rsid w:val="00393CC5"/>
    <w:rsid w:val="0039700D"/>
    <w:rsid w:val="003C63B8"/>
    <w:rsid w:val="003E25B2"/>
    <w:rsid w:val="004076D0"/>
    <w:rsid w:val="004121F1"/>
    <w:rsid w:val="00487E1B"/>
    <w:rsid w:val="004A149F"/>
    <w:rsid w:val="004A7FDD"/>
    <w:rsid w:val="004D18B6"/>
    <w:rsid w:val="004D3F3C"/>
    <w:rsid w:val="004F1DDB"/>
    <w:rsid w:val="005261B7"/>
    <w:rsid w:val="005568D6"/>
    <w:rsid w:val="00572D18"/>
    <w:rsid w:val="005B1A21"/>
    <w:rsid w:val="005B3C44"/>
    <w:rsid w:val="005D30D3"/>
    <w:rsid w:val="00634CC9"/>
    <w:rsid w:val="00654361"/>
    <w:rsid w:val="0067748B"/>
    <w:rsid w:val="00677F80"/>
    <w:rsid w:val="006C4407"/>
    <w:rsid w:val="006D3E4F"/>
    <w:rsid w:val="00702A76"/>
    <w:rsid w:val="00705239"/>
    <w:rsid w:val="007302D6"/>
    <w:rsid w:val="00734401"/>
    <w:rsid w:val="0076478A"/>
    <w:rsid w:val="007C1731"/>
    <w:rsid w:val="007C7017"/>
    <w:rsid w:val="007D48E6"/>
    <w:rsid w:val="007E5797"/>
    <w:rsid w:val="007F603F"/>
    <w:rsid w:val="008004CF"/>
    <w:rsid w:val="008756F1"/>
    <w:rsid w:val="008945C1"/>
    <w:rsid w:val="00895A90"/>
    <w:rsid w:val="008A0AD0"/>
    <w:rsid w:val="008F7601"/>
    <w:rsid w:val="009338EE"/>
    <w:rsid w:val="00937615"/>
    <w:rsid w:val="00950799"/>
    <w:rsid w:val="009B6DD1"/>
    <w:rsid w:val="009E08D1"/>
    <w:rsid w:val="00A532A8"/>
    <w:rsid w:val="00A6087E"/>
    <w:rsid w:val="00A65FA0"/>
    <w:rsid w:val="00A81386"/>
    <w:rsid w:val="00AB0480"/>
    <w:rsid w:val="00AD6728"/>
    <w:rsid w:val="00AF01E0"/>
    <w:rsid w:val="00B017ED"/>
    <w:rsid w:val="00B07F8A"/>
    <w:rsid w:val="00B30532"/>
    <w:rsid w:val="00B42D2C"/>
    <w:rsid w:val="00B5485A"/>
    <w:rsid w:val="00B72F33"/>
    <w:rsid w:val="00B7658B"/>
    <w:rsid w:val="00BA6E3A"/>
    <w:rsid w:val="00BB0B46"/>
    <w:rsid w:val="00BD53B8"/>
    <w:rsid w:val="00BF4CEF"/>
    <w:rsid w:val="00C56559"/>
    <w:rsid w:val="00C71F6A"/>
    <w:rsid w:val="00D24284"/>
    <w:rsid w:val="00D45007"/>
    <w:rsid w:val="00D518AF"/>
    <w:rsid w:val="00DB7B4D"/>
    <w:rsid w:val="00DC018D"/>
    <w:rsid w:val="00DD4D70"/>
    <w:rsid w:val="00E835CE"/>
    <w:rsid w:val="00EA05AF"/>
    <w:rsid w:val="00EA3469"/>
    <w:rsid w:val="00EA40A6"/>
    <w:rsid w:val="00F009DB"/>
    <w:rsid w:val="00F05749"/>
    <w:rsid w:val="00F70033"/>
    <w:rsid w:val="00F83BDC"/>
    <w:rsid w:val="00F96D8F"/>
    <w:rsid w:val="00F97610"/>
    <w:rsid w:val="00FC5EBB"/>
    <w:rsid w:val="00FE1244"/>
    <w:rsid w:val="0101BF9B"/>
    <w:rsid w:val="105C2784"/>
    <w:rsid w:val="1D2FF777"/>
    <w:rsid w:val="3A4A58E5"/>
    <w:rsid w:val="3F4DC4BA"/>
    <w:rsid w:val="432C8FCE"/>
    <w:rsid w:val="453FA606"/>
    <w:rsid w:val="4E268633"/>
    <w:rsid w:val="5328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4DC4BA"/>
  <w15:chartTrackingRefBased/>
  <w15:docId w15:val="{D543A01F-1C35-43A5-BAF6-20E331C50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RedR body text"/>
    <w:qFormat/>
    <w:rsid w:val="00B30532"/>
    <w:pPr>
      <w:spacing w:after="120" w:line="259" w:lineRule="auto"/>
      <w:jc w:val="both"/>
    </w:pPr>
    <w:rPr>
      <w:rFonts w:ascii="Roboto Condensed" w:eastAsiaTheme="minorHAnsi" w:hAnsi="Roboto Condensed"/>
      <w:szCs w:val="22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09DB"/>
    <w:pPr>
      <w:pBdr>
        <w:bottom w:val="single" w:sz="4" w:space="0" w:color="auto"/>
      </w:pBdr>
      <w:outlineLvl w:val="0"/>
    </w:pPr>
    <w:rPr>
      <w:rFonts w:asciiTheme="majorHAnsi" w:hAnsiTheme="majorHAnsi"/>
      <w:b/>
      <w:bCs/>
      <w:color w:val="02202F" w:themeColor="text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0532"/>
    <w:pPr>
      <w:keepNext/>
      <w:spacing w:before="120"/>
      <w:outlineLvl w:val="1"/>
    </w:pPr>
    <w:rPr>
      <w:rFonts w:eastAsia="Calibri" w:cs="Calibri"/>
      <w:b/>
      <w:sz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9A0B0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9A0B0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9A0B0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09DB"/>
    <w:rPr>
      <w:rFonts w:asciiTheme="majorHAnsi" w:eastAsiaTheme="minorHAnsi" w:hAnsiTheme="majorHAnsi"/>
      <w:b/>
      <w:bCs/>
      <w:color w:val="02202F" w:themeColor="text2"/>
      <w:sz w:val="32"/>
      <w:szCs w:val="32"/>
      <w:lang w:val="en-GB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30532"/>
    <w:rPr>
      <w:rFonts w:ascii="Roboto Condensed" w:eastAsia="Calibri" w:hAnsi="Roboto Condensed" w:cs="Calibri"/>
      <w:b/>
      <w:sz w:val="28"/>
      <w:szCs w:val="22"/>
      <w:lang w:val="en-GB" w:eastAsia="en-US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9A0B0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9A0B0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9A0B0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9A0B0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9A0B0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9A0B01" w:themeColor="accent1" w:themeShade="BF"/>
        <w:bottom w:val="single" w:sz="4" w:space="10" w:color="9A0B01" w:themeColor="accent1" w:themeShade="BF"/>
      </w:pBdr>
      <w:spacing w:before="360" w:after="360"/>
      <w:ind w:left="864" w:right="864"/>
      <w:jc w:val="center"/>
    </w:pPr>
    <w:rPr>
      <w:i/>
      <w:iCs/>
      <w:color w:val="9A0B0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9A0B01" w:themeColor="accent1" w:themeShade="BF"/>
      <w:spacing w:val="5"/>
    </w:rPr>
  </w:style>
  <w:style w:type="table" w:styleId="TableGrid">
    <w:name w:val="Table Grid"/>
    <w:basedOn w:val="TableNormal"/>
    <w:uiPriority w:val="39"/>
    <w:rsid w:val="00B30532"/>
    <w:pPr>
      <w:spacing w:after="0" w:line="240" w:lineRule="auto"/>
    </w:pPr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B30532"/>
    <w:rPr>
      <w:rFonts w:ascii="Roboto Condensed" w:eastAsiaTheme="minorHAnsi" w:hAnsi="Roboto Condensed"/>
      <w:szCs w:val="22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B305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532"/>
    <w:rPr>
      <w:rFonts w:ascii="Roboto Condensed" w:eastAsiaTheme="minorHAnsi" w:hAnsi="Roboto Condensed"/>
      <w:szCs w:val="22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B30532"/>
    <w:pPr>
      <w:tabs>
        <w:tab w:val="center" w:pos="4513"/>
        <w:tab w:val="right" w:pos="9026"/>
      </w:tabs>
      <w:spacing w:after="0" w:line="240" w:lineRule="auto"/>
    </w:pPr>
  </w:style>
  <w:style w:type="paragraph" w:styleId="ListParagraph">
    <w:name w:val="List Paragraph"/>
    <w:aliases w:val="RedR Bullet List"/>
    <w:basedOn w:val="Normal"/>
    <w:uiPriority w:val="34"/>
    <w:qFormat/>
    <w:rsid w:val="00B3053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30532"/>
    <w:rPr>
      <w:color w:val="1D5873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305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305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30532"/>
    <w:rPr>
      <w:rFonts w:ascii="Roboto Condensed" w:eastAsiaTheme="minorHAnsi" w:hAnsi="Roboto Condensed"/>
      <w:sz w:val="20"/>
      <w:szCs w:val="20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05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0532"/>
    <w:rPr>
      <w:rFonts w:ascii="Roboto Condensed" w:eastAsiaTheme="minorHAnsi" w:hAnsi="Roboto Condensed"/>
      <w:b/>
      <w:bCs/>
      <w:sz w:val="20"/>
      <w:szCs w:val="20"/>
      <w:lang w:val="en-GB" w:eastAsia="en-US"/>
    </w:rPr>
  </w:style>
  <w:style w:type="character" w:styleId="UnresolvedMention">
    <w:name w:val="Unresolved Mention"/>
    <w:basedOn w:val="DefaultParagraphFont"/>
    <w:uiPriority w:val="99"/>
    <w:unhideWhenUsed/>
    <w:rsid w:val="00B30532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B30532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B30532"/>
    <w:pPr>
      <w:spacing w:after="0" w:line="240" w:lineRule="auto"/>
    </w:pPr>
    <w:rPr>
      <w:rFonts w:eastAsiaTheme="minorHAnsi"/>
      <w:sz w:val="22"/>
      <w:szCs w:val="22"/>
      <w:lang w:val="en-GB" w:eastAsia="en-US"/>
    </w:rPr>
  </w:style>
  <w:style w:type="paragraph" w:styleId="BodyText">
    <w:name w:val="Body Text"/>
    <w:basedOn w:val="Normal"/>
    <w:link w:val="BodyTextChar"/>
    <w:uiPriority w:val="99"/>
    <w:unhideWhenUsed/>
    <w:rsid w:val="00B30532"/>
    <w:rPr>
      <w:rFonts w:eastAsia="Calibri" w:cs="Calibri"/>
    </w:rPr>
  </w:style>
  <w:style w:type="character" w:customStyle="1" w:styleId="BodyTextChar">
    <w:name w:val="Body Text Char"/>
    <w:basedOn w:val="DefaultParagraphFont"/>
    <w:link w:val="BodyText"/>
    <w:uiPriority w:val="99"/>
    <w:rsid w:val="00B30532"/>
    <w:rPr>
      <w:rFonts w:ascii="Roboto Condensed" w:eastAsia="Calibri" w:hAnsi="Roboto Condensed" w:cs="Calibri"/>
      <w:szCs w:val="22"/>
      <w:lang w:val="en-GB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30532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30532"/>
    <w:rPr>
      <w:rFonts w:ascii="Roboto Condensed" w:eastAsiaTheme="minorHAnsi" w:hAnsi="Roboto Condensed"/>
      <w:sz w:val="16"/>
      <w:szCs w:val="16"/>
      <w:lang w:val="en-GB" w:eastAsia="en-US"/>
    </w:rPr>
  </w:style>
  <w:style w:type="paragraph" w:styleId="BodyText2">
    <w:name w:val="Body Text 2"/>
    <w:basedOn w:val="Normal"/>
    <w:link w:val="BodyText2Char"/>
    <w:uiPriority w:val="99"/>
    <w:unhideWhenUsed/>
    <w:rsid w:val="00B30532"/>
    <w:pPr>
      <w:spacing w:line="257" w:lineRule="auto"/>
    </w:pPr>
    <w:rPr>
      <w:rFonts w:asciiTheme="majorHAnsi" w:hAnsiTheme="majorHAnsi" w:cstheme="majorHAnsi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B30532"/>
    <w:rPr>
      <w:rFonts w:asciiTheme="majorHAnsi" w:eastAsiaTheme="minorHAnsi" w:hAnsiTheme="majorHAnsi" w:cstheme="majorHAnsi"/>
      <w:lang w:val="en-GB" w:eastAsia="en-US"/>
    </w:rPr>
  </w:style>
  <w:style w:type="character" w:customStyle="1" w:styleId="normaltextrun">
    <w:name w:val="normaltextrun"/>
    <w:basedOn w:val="DefaultParagraphFont"/>
    <w:rsid w:val="00B30532"/>
  </w:style>
  <w:style w:type="character" w:customStyle="1" w:styleId="eop">
    <w:name w:val="eop"/>
    <w:basedOn w:val="DefaultParagraphFont"/>
    <w:rsid w:val="00B30532"/>
  </w:style>
  <w:style w:type="paragraph" w:customStyle="1" w:styleId="RedRsubbrandsubheader">
    <w:name w:val="RedR sub brand sub header"/>
    <w:basedOn w:val="Heading2"/>
    <w:link w:val="RedRsubbrandsubheaderChar"/>
    <w:qFormat/>
    <w:rsid w:val="003610E2"/>
    <w:pPr>
      <w:keepLines/>
      <w:shd w:val="clear" w:color="auto" w:fill="CF1002"/>
      <w:jc w:val="center"/>
    </w:pPr>
    <w:rPr>
      <w:rFonts w:ascii="Oswald" w:eastAsiaTheme="majorEastAsia" w:hAnsi="Oswald" w:cs="Arial"/>
      <w:bCs/>
      <w:color w:val="FFFFFF" w:themeColor="background1"/>
      <w:sz w:val="40"/>
      <w:szCs w:val="32"/>
    </w:rPr>
  </w:style>
  <w:style w:type="character" w:customStyle="1" w:styleId="RedRsubbrandsubheaderChar">
    <w:name w:val="RedR sub brand sub header Char"/>
    <w:basedOn w:val="DefaultParagraphFont"/>
    <w:link w:val="RedRsubbrandsubheader"/>
    <w:rsid w:val="003610E2"/>
    <w:rPr>
      <w:rFonts w:ascii="Oswald" w:eastAsiaTheme="majorEastAsia" w:hAnsi="Oswald" w:cs="Arial"/>
      <w:b/>
      <w:bCs/>
      <w:color w:val="FFFFFF" w:themeColor="background1"/>
      <w:sz w:val="40"/>
      <w:szCs w:val="32"/>
      <w:shd w:val="clear" w:color="auto" w:fill="CF1002"/>
      <w:lang w:val="en-GB" w:eastAsia="en-US"/>
    </w:rPr>
  </w:style>
  <w:style w:type="paragraph" w:customStyle="1" w:styleId="RedRsubbrand">
    <w:name w:val="RedR sub brand"/>
    <w:basedOn w:val="Heading1"/>
    <w:qFormat/>
    <w:rsid w:val="003610E2"/>
    <w:pPr>
      <w:shd w:val="clear" w:color="auto" w:fill="1D5873"/>
      <w:spacing w:before="120"/>
      <w:jc w:val="center"/>
    </w:pPr>
    <w:rPr>
      <w:rFonts w:ascii="Oswald" w:hAnsi="Oswald" w:cs="Arial"/>
      <w:bCs w:val="0"/>
      <w:color w:val="FFFFFF" w:themeColor="background1"/>
      <w:sz w:val="56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3053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0532"/>
    <w:rPr>
      <w:rFonts w:ascii="Roboto Condensed" w:eastAsiaTheme="minorHAnsi" w:hAnsi="Roboto Condensed"/>
      <w:sz w:val="20"/>
      <w:szCs w:val="20"/>
      <w:lang w:val="en-GB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30532"/>
    <w:rPr>
      <w:vertAlign w:val="superscript"/>
    </w:rPr>
  </w:style>
  <w:style w:type="paragraph" w:styleId="NoSpacing">
    <w:name w:val="No Spacing"/>
    <w:uiPriority w:val="1"/>
    <w:qFormat/>
    <w:rsid w:val="00B30532"/>
    <w:pPr>
      <w:spacing w:after="0" w:line="240" w:lineRule="auto"/>
      <w:jc w:val="both"/>
    </w:pPr>
    <w:rPr>
      <w:rFonts w:ascii="Roboto Condensed" w:eastAsiaTheme="minorHAnsi" w:hAnsi="Roboto Condensed"/>
      <w:sz w:val="22"/>
      <w:szCs w:val="22"/>
      <w:lang w:val="en-GB" w:eastAsia="en-US"/>
    </w:rPr>
  </w:style>
  <w:style w:type="paragraph" w:customStyle="1" w:styleId="cvgsua">
    <w:name w:val="cvgsua"/>
    <w:basedOn w:val="Normal"/>
    <w:rsid w:val="00F009D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oypena">
    <w:name w:val="oypena"/>
    <w:basedOn w:val="DefaultParagraphFont"/>
    <w:rsid w:val="00F009DB"/>
  </w:style>
  <w:style w:type="character" w:styleId="PlaceholderText">
    <w:name w:val="Placeholder Text"/>
    <w:basedOn w:val="DefaultParagraphFont"/>
    <w:uiPriority w:val="99"/>
    <w:semiHidden/>
    <w:rsid w:val="000457B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8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2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2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32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77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13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937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22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57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83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15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15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27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4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70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05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1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0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15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8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69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615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5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16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04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2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79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04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06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59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4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26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25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4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414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44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5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35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69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2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ace.yuan\Documents\Custom%20Office%20Templates\RedR%20Branded%20Document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11CF9-C093-4BB3-8E33-04679479F433}"/>
      </w:docPartPr>
      <w:docPartBody>
        <w:p w:rsidR="00151BE2" w:rsidRDefault="004D44FB">
          <w:r w:rsidRPr="008D1C63">
            <w:rPr>
              <w:rStyle w:val="PlaceholderText"/>
              <w:lang w:val="en-US" w:eastAsia="ja-JP"/>
            </w:rPr>
            <w:t>Choose an item.</w:t>
          </w:r>
        </w:p>
      </w:docPartBody>
    </w:docPart>
    <w:docPart>
      <w:docPartPr>
        <w:name w:val="940B1A86C52B4B82A8C3786DA14407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4D2099-8EF8-4312-BF2D-58C639D5BBA8}"/>
      </w:docPartPr>
      <w:docPartBody>
        <w:p w:rsidR="00151BE2" w:rsidRDefault="004D44FB" w:rsidP="004D44FB">
          <w:pPr>
            <w:pStyle w:val="940B1A86C52B4B82A8C3786DA14407622"/>
          </w:pPr>
          <w:r w:rsidRPr="008D1C63">
            <w:rPr>
              <w:rStyle w:val="PlaceholderText"/>
              <w:lang w:val="en-US" w:eastAsia="ja-JP"/>
            </w:rPr>
            <w:t>Click or tap here to enter text.</w:t>
          </w:r>
        </w:p>
      </w:docPartBody>
    </w:docPart>
    <w:docPart>
      <w:docPartPr>
        <w:name w:val="38AF5810C42A45DEBF935D33ECB13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F0645-A51F-4EEA-835A-27F06478374A}"/>
      </w:docPartPr>
      <w:docPartBody>
        <w:p w:rsidR="00151BE2" w:rsidRDefault="004D44FB" w:rsidP="004D44FB">
          <w:pPr>
            <w:pStyle w:val="38AF5810C42A45DEBF935D33ECB13F132"/>
          </w:pPr>
          <w:r w:rsidRPr="008D1C63">
            <w:rPr>
              <w:rStyle w:val="PlaceholderText"/>
              <w:lang w:val="en-US" w:eastAsia="ja-JP"/>
            </w:rPr>
            <w:t>Click or tap here to enter text.</w:t>
          </w:r>
        </w:p>
      </w:docPartBody>
    </w:docPart>
    <w:docPart>
      <w:docPartPr>
        <w:name w:val="4639BC5C13F54F5EA9022960985786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0468D3-48BC-46F2-B860-DE01AF5338C4}"/>
      </w:docPartPr>
      <w:docPartBody>
        <w:p w:rsidR="00151BE2" w:rsidRDefault="004D44FB" w:rsidP="004D44FB">
          <w:pPr>
            <w:pStyle w:val="4639BC5C13F54F5EA9022960985786702"/>
          </w:pPr>
          <w:r w:rsidRPr="008D1C63">
            <w:rPr>
              <w:rStyle w:val="PlaceholderText"/>
              <w:lang w:val="en-US" w:eastAsia="ja-JP"/>
            </w:rPr>
            <w:t>Click or tap here to enter text.</w:t>
          </w:r>
        </w:p>
      </w:docPartBody>
    </w:docPart>
    <w:docPart>
      <w:docPartPr>
        <w:name w:val="AF84E0F16E7E431FB74E924F35A6AE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D27E7A-82DE-456A-814A-5345E4BFE31D}"/>
      </w:docPartPr>
      <w:docPartBody>
        <w:p w:rsidR="00151BE2" w:rsidRDefault="004D44FB" w:rsidP="004D44FB">
          <w:pPr>
            <w:pStyle w:val="AF84E0F16E7E431FB74E924F35A6AEDD2"/>
          </w:pPr>
          <w:r w:rsidRPr="008D1C63">
            <w:rPr>
              <w:rStyle w:val="PlaceholderText"/>
              <w:lang w:val="en-US" w:eastAsia="ja-JP"/>
            </w:rPr>
            <w:t>Click or tap here to enter text.</w:t>
          </w:r>
        </w:p>
      </w:docPartBody>
    </w:docPart>
    <w:docPart>
      <w:docPartPr>
        <w:name w:val="5115C666CBBA4949BA5A68DD046DC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626AA-49FD-4ECC-A517-55FF79C7DAC0}"/>
      </w:docPartPr>
      <w:docPartBody>
        <w:p w:rsidR="00151BE2" w:rsidRDefault="004D44FB" w:rsidP="004D44FB">
          <w:pPr>
            <w:pStyle w:val="5115C666CBBA4949BA5A68DD046DC9762"/>
          </w:pPr>
          <w:r w:rsidRPr="008D1C63">
            <w:rPr>
              <w:rStyle w:val="PlaceholderText"/>
              <w:lang w:val="en-US" w:eastAsia="ja-JP"/>
            </w:rPr>
            <w:t>Click or tap here to enter text.</w:t>
          </w:r>
        </w:p>
      </w:docPartBody>
    </w:docPart>
    <w:docPart>
      <w:docPartPr>
        <w:name w:val="318EBF19015B4F88A009E23B442D4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4610A-620D-4C4C-8BF9-D0A1E40ED263}"/>
      </w:docPartPr>
      <w:docPartBody>
        <w:p w:rsidR="00151BE2" w:rsidRDefault="004D44FB" w:rsidP="004D44FB">
          <w:pPr>
            <w:pStyle w:val="318EBF19015B4F88A009E23B442D45762"/>
          </w:pPr>
          <w:r w:rsidRPr="008D1C63">
            <w:rPr>
              <w:rStyle w:val="PlaceholderText"/>
              <w:lang w:val="en-US" w:eastAsia="ja-JP"/>
            </w:rPr>
            <w:t>Click or tap here to enter text.</w:t>
          </w:r>
        </w:p>
      </w:docPartBody>
    </w:docPart>
    <w:docPart>
      <w:docPartPr>
        <w:name w:val="F5B423DC8D50451A86E43F52E4F45E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0CEDC2-1ED9-47ED-84CF-A690EF20C338}"/>
      </w:docPartPr>
      <w:docPartBody>
        <w:p w:rsidR="00151BE2" w:rsidRDefault="004D44FB" w:rsidP="004D44FB">
          <w:pPr>
            <w:pStyle w:val="F5B423DC8D50451A86E43F52E4F45E6C2"/>
          </w:pPr>
          <w:r w:rsidRPr="008D1C63">
            <w:rPr>
              <w:rStyle w:val="PlaceholderText"/>
              <w:lang w:val="en-US" w:eastAsia="ja-JP"/>
            </w:rPr>
            <w:t>Click or tap here to enter text.</w:t>
          </w:r>
        </w:p>
      </w:docPartBody>
    </w:docPart>
    <w:docPart>
      <w:docPartPr>
        <w:name w:val="C8F55CD858A14CA0A6C81E44196DC2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CF3C1A-D3D2-4D93-A4A8-C37C0954DF2B}"/>
      </w:docPartPr>
      <w:docPartBody>
        <w:p w:rsidR="00151BE2" w:rsidRDefault="004D44FB" w:rsidP="004D44FB">
          <w:pPr>
            <w:pStyle w:val="C8F55CD858A14CA0A6C81E44196DC2592"/>
          </w:pPr>
          <w:r w:rsidRPr="008D1C63">
            <w:rPr>
              <w:rStyle w:val="PlaceholderText"/>
              <w:lang w:val="en-US" w:eastAsia="ja-JP"/>
            </w:rPr>
            <w:t>Click or tap here to enter text.</w:t>
          </w:r>
        </w:p>
      </w:docPartBody>
    </w:docPart>
    <w:docPart>
      <w:docPartPr>
        <w:name w:val="9277ACA211314DF2B4BD54EEA5721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8BADCB-1382-4229-BC09-332AABC19661}"/>
      </w:docPartPr>
      <w:docPartBody>
        <w:p w:rsidR="00151BE2" w:rsidRDefault="004D44FB" w:rsidP="004D44FB">
          <w:pPr>
            <w:pStyle w:val="9277ACA211314DF2B4BD54EEA5721E3A2"/>
          </w:pPr>
          <w:r w:rsidRPr="008D1C63">
            <w:rPr>
              <w:rStyle w:val="PlaceholderText"/>
              <w:lang w:val="en-US" w:eastAsia="ja-JP"/>
            </w:rPr>
            <w:t>Click or tap here to enter text.</w:t>
          </w:r>
        </w:p>
      </w:docPartBody>
    </w:docPart>
    <w:docPart>
      <w:docPartPr>
        <w:name w:val="51AED96D972D4AEF8CBEB31C640F4F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19E8C-C40E-44E0-B210-9B84D6A4CE94}"/>
      </w:docPartPr>
      <w:docPartBody>
        <w:p w:rsidR="00151BE2" w:rsidRDefault="004D44FB" w:rsidP="004D44FB">
          <w:pPr>
            <w:pStyle w:val="51AED96D972D4AEF8CBEB31C640F4FFF2"/>
          </w:pPr>
          <w:r w:rsidRPr="008D1C63">
            <w:rPr>
              <w:rStyle w:val="PlaceholderText"/>
              <w:lang w:val="en-US" w:eastAsia="ja-JP"/>
            </w:rPr>
            <w:t>Click or tap here to enter text.</w:t>
          </w:r>
        </w:p>
      </w:docPartBody>
    </w:docPart>
    <w:docPart>
      <w:docPartPr>
        <w:name w:val="33857EF8EA4349FD858FD94C8D2ABC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A62D4B-837B-4BAE-A6C2-0B99A2DCBE30}"/>
      </w:docPartPr>
      <w:docPartBody>
        <w:p w:rsidR="00151BE2" w:rsidRDefault="004D44FB" w:rsidP="004D44FB">
          <w:pPr>
            <w:pStyle w:val="33857EF8EA4349FD858FD94C8D2ABC2A2"/>
          </w:pPr>
          <w:r w:rsidRPr="008D1C63">
            <w:rPr>
              <w:rStyle w:val="PlaceholderText"/>
              <w:lang w:val="en-US" w:eastAsia="ja-JP"/>
            </w:rPr>
            <w:t>Click or tap to enter a date.</w:t>
          </w:r>
        </w:p>
      </w:docPartBody>
    </w:docPart>
    <w:docPart>
      <w:docPartPr>
        <w:name w:val="D7A38B2AF96E4120880C5659E66520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CB0AF7-A557-4642-AA41-11CBEE837762}"/>
      </w:docPartPr>
      <w:docPartBody>
        <w:p w:rsidR="00151BE2" w:rsidRDefault="004D44FB" w:rsidP="004D44FB">
          <w:pPr>
            <w:pStyle w:val="D7A38B2AF96E4120880C5659E665205F1"/>
          </w:pPr>
          <w:r w:rsidRPr="008D1C63">
            <w:rPr>
              <w:rStyle w:val="PlaceholderText"/>
              <w:lang w:val="en-US" w:eastAsia="ja-JP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Roboto Condensed">
    <w:altName w:val="Arial"/>
    <w:charset w:val="00"/>
    <w:family w:val="auto"/>
    <w:pitch w:val="variable"/>
    <w:sig w:usb0="E0000AFF" w:usb1="5000217F" w:usb2="00000021" w:usb3="00000000" w:csb0="0000019F" w:csb1="00000000"/>
  </w:font>
  <w:font w:name="Oswald">
    <w:altName w:val="Arial Narrow"/>
    <w:charset w:val="00"/>
    <w:family w:val="auto"/>
    <w:pitch w:val="variable"/>
    <w:sig w:usb0="2000020F" w:usb1="00000000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4FB"/>
    <w:rsid w:val="00151BE2"/>
    <w:rsid w:val="0018528D"/>
    <w:rsid w:val="00393CC5"/>
    <w:rsid w:val="004D44FB"/>
    <w:rsid w:val="00614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44FB"/>
    <w:rPr>
      <w:color w:val="666666"/>
    </w:rPr>
  </w:style>
  <w:style w:type="paragraph" w:customStyle="1" w:styleId="940B1A86C52B4B82A8C3786DA14407622">
    <w:name w:val="940B1A86C52B4B82A8C3786DA14407622"/>
    <w:rsid w:val="004D44FB"/>
    <w:pPr>
      <w:spacing w:after="120" w:line="259" w:lineRule="auto"/>
      <w:jc w:val="both"/>
    </w:pPr>
    <w:rPr>
      <w:rFonts w:ascii="Roboto Condensed" w:eastAsiaTheme="minorHAnsi" w:hAnsi="Roboto Condensed"/>
      <w:kern w:val="0"/>
      <w:szCs w:val="22"/>
      <w:lang w:eastAsia="en-US"/>
      <w14:ligatures w14:val="none"/>
    </w:rPr>
  </w:style>
  <w:style w:type="paragraph" w:customStyle="1" w:styleId="38AF5810C42A45DEBF935D33ECB13F132">
    <w:name w:val="38AF5810C42A45DEBF935D33ECB13F132"/>
    <w:rsid w:val="004D44FB"/>
    <w:pPr>
      <w:spacing w:after="120" w:line="259" w:lineRule="auto"/>
      <w:jc w:val="both"/>
    </w:pPr>
    <w:rPr>
      <w:rFonts w:ascii="Roboto Condensed" w:eastAsiaTheme="minorHAnsi" w:hAnsi="Roboto Condensed"/>
      <w:kern w:val="0"/>
      <w:szCs w:val="22"/>
      <w:lang w:eastAsia="en-US"/>
      <w14:ligatures w14:val="none"/>
    </w:rPr>
  </w:style>
  <w:style w:type="paragraph" w:customStyle="1" w:styleId="4639BC5C13F54F5EA9022960985786702">
    <w:name w:val="4639BC5C13F54F5EA9022960985786702"/>
    <w:rsid w:val="004D44FB"/>
    <w:pPr>
      <w:spacing w:after="120" w:line="259" w:lineRule="auto"/>
      <w:jc w:val="both"/>
    </w:pPr>
    <w:rPr>
      <w:rFonts w:ascii="Roboto Condensed" w:eastAsiaTheme="minorHAnsi" w:hAnsi="Roboto Condensed"/>
      <w:kern w:val="0"/>
      <w:szCs w:val="22"/>
      <w:lang w:eastAsia="en-US"/>
      <w14:ligatures w14:val="none"/>
    </w:rPr>
  </w:style>
  <w:style w:type="paragraph" w:customStyle="1" w:styleId="D7A38B2AF96E4120880C5659E665205F1">
    <w:name w:val="D7A38B2AF96E4120880C5659E665205F1"/>
    <w:rsid w:val="004D44FB"/>
    <w:pPr>
      <w:spacing w:after="120" w:line="259" w:lineRule="auto"/>
      <w:jc w:val="both"/>
    </w:pPr>
    <w:rPr>
      <w:rFonts w:ascii="Roboto Condensed" w:eastAsiaTheme="minorHAnsi" w:hAnsi="Roboto Condensed"/>
      <w:kern w:val="0"/>
      <w:szCs w:val="22"/>
      <w:lang w:eastAsia="en-US"/>
      <w14:ligatures w14:val="none"/>
    </w:rPr>
  </w:style>
  <w:style w:type="paragraph" w:customStyle="1" w:styleId="AF84E0F16E7E431FB74E924F35A6AEDD2">
    <w:name w:val="AF84E0F16E7E431FB74E924F35A6AEDD2"/>
    <w:rsid w:val="004D44FB"/>
    <w:pPr>
      <w:spacing w:after="120" w:line="259" w:lineRule="auto"/>
      <w:jc w:val="both"/>
    </w:pPr>
    <w:rPr>
      <w:rFonts w:ascii="Roboto Condensed" w:eastAsiaTheme="minorHAnsi" w:hAnsi="Roboto Condensed"/>
      <w:kern w:val="0"/>
      <w:szCs w:val="22"/>
      <w:lang w:eastAsia="en-US"/>
      <w14:ligatures w14:val="none"/>
    </w:rPr>
  </w:style>
  <w:style w:type="paragraph" w:customStyle="1" w:styleId="5115C666CBBA4949BA5A68DD046DC9762">
    <w:name w:val="5115C666CBBA4949BA5A68DD046DC9762"/>
    <w:rsid w:val="004D44FB"/>
    <w:pPr>
      <w:spacing w:after="120" w:line="259" w:lineRule="auto"/>
      <w:jc w:val="both"/>
    </w:pPr>
    <w:rPr>
      <w:rFonts w:ascii="Roboto Condensed" w:eastAsiaTheme="minorHAnsi" w:hAnsi="Roboto Condensed"/>
      <w:kern w:val="0"/>
      <w:szCs w:val="22"/>
      <w:lang w:eastAsia="en-US"/>
      <w14:ligatures w14:val="none"/>
    </w:rPr>
  </w:style>
  <w:style w:type="paragraph" w:customStyle="1" w:styleId="318EBF19015B4F88A009E23B442D45762">
    <w:name w:val="318EBF19015B4F88A009E23B442D45762"/>
    <w:rsid w:val="004D44FB"/>
    <w:pPr>
      <w:spacing w:after="120" w:line="259" w:lineRule="auto"/>
      <w:jc w:val="both"/>
    </w:pPr>
    <w:rPr>
      <w:rFonts w:ascii="Roboto Condensed" w:eastAsiaTheme="minorHAnsi" w:hAnsi="Roboto Condensed"/>
      <w:kern w:val="0"/>
      <w:szCs w:val="22"/>
      <w:lang w:eastAsia="en-US"/>
      <w14:ligatures w14:val="none"/>
    </w:rPr>
  </w:style>
  <w:style w:type="paragraph" w:customStyle="1" w:styleId="F5B423DC8D50451A86E43F52E4F45E6C2">
    <w:name w:val="F5B423DC8D50451A86E43F52E4F45E6C2"/>
    <w:rsid w:val="004D44FB"/>
    <w:pPr>
      <w:spacing w:after="120" w:line="259" w:lineRule="auto"/>
      <w:jc w:val="both"/>
    </w:pPr>
    <w:rPr>
      <w:rFonts w:ascii="Roboto Condensed" w:eastAsiaTheme="minorHAnsi" w:hAnsi="Roboto Condensed"/>
      <w:kern w:val="0"/>
      <w:szCs w:val="22"/>
      <w:lang w:eastAsia="en-US"/>
      <w14:ligatures w14:val="none"/>
    </w:rPr>
  </w:style>
  <w:style w:type="paragraph" w:customStyle="1" w:styleId="C8F55CD858A14CA0A6C81E44196DC2592">
    <w:name w:val="C8F55CD858A14CA0A6C81E44196DC2592"/>
    <w:rsid w:val="004D44FB"/>
    <w:pPr>
      <w:spacing w:after="120" w:line="259" w:lineRule="auto"/>
      <w:jc w:val="both"/>
    </w:pPr>
    <w:rPr>
      <w:rFonts w:ascii="Roboto Condensed" w:eastAsiaTheme="minorHAnsi" w:hAnsi="Roboto Condensed"/>
      <w:kern w:val="0"/>
      <w:szCs w:val="22"/>
      <w:lang w:eastAsia="en-US"/>
      <w14:ligatures w14:val="none"/>
    </w:rPr>
  </w:style>
  <w:style w:type="paragraph" w:customStyle="1" w:styleId="9277ACA211314DF2B4BD54EEA5721E3A2">
    <w:name w:val="9277ACA211314DF2B4BD54EEA5721E3A2"/>
    <w:rsid w:val="004D44FB"/>
    <w:pPr>
      <w:spacing w:after="120" w:line="259" w:lineRule="auto"/>
      <w:jc w:val="both"/>
    </w:pPr>
    <w:rPr>
      <w:rFonts w:ascii="Roboto Condensed" w:eastAsiaTheme="minorHAnsi" w:hAnsi="Roboto Condensed"/>
      <w:kern w:val="0"/>
      <w:szCs w:val="22"/>
      <w:lang w:eastAsia="en-US"/>
      <w14:ligatures w14:val="none"/>
    </w:rPr>
  </w:style>
  <w:style w:type="paragraph" w:customStyle="1" w:styleId="51AED96D972D4AEF8CBEB31C640F4FFF2">
    <w:name w:val="51AED96D972D4AEF8CBEB31C640F4FFF2"/>
    <w:rsid w:val="004D44FB"/>
    <w:pPr>
      <w:spacing w:after="120" w:line="259" w:lineRule="auto"/>
      <w:jc w:val="both"/>
    </w:pPr>
    <w:rPr>
      <w:rFonts w:ascii="Roboto Condensed" w:eastAsiaTheme="minorHAnsi" w:hAnsi="Roboto Condensed"/>
      <w:kern w:val="0"/>
      <w:szCs w:val="22"/>
      <w:lang w:eastAsia="en-US"/>
      <w14:ligatures w14:val="none"/>
    </w:rPr>
  </w:style>
  <w:style w:type="paragraph" w:customStyle="1" w:styleId="33857EF8EA4349FD858FD94C8D2ABC2A2">
    <w:name w:val="33857EF8EA4349FD858FD94C8D2ABC2A2"/>
    <w:rsid w:val="004D44FB"/>
    <w:pPr>
      <w:spacing w:after="120" w:line="259" w:lineRule="auto"/>
      <w:jc w:val="both"/>
    </w:pPr>
    <w:rPr>
      <w:rFonts w:ascii="Roboto Condensed" w:eastAsiaTheme="minorHAnsi" w:hAnsi="Roboto Condensed"/>
      <w:kern w:val="0"/>
      <w:szCs w:val="2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dR">
      <a:dk1>
        <a:sysClr val="windowText" lastClr="000000"/>
      </a:dk1>
      <a:lt1>
        <a:sysClr val="window" lastClr="FFFFFF"/>
      </a:lt1>
      <a:dk2>
        <a:srgbClr val="02202F"/>
      </a:dk2>
      <a:lt2>
        <a:srgbClr val="E8E8E8"/>
      </a:lt2>
      <a:accent1>
        <a:srgbClr val="CF1002"/>
      </a:accent1>
      <a:accent2>
        <a:srgbClr val="02202F"/>
      </a:accent2>
      <a:accent3>
        <a:srgbClr val="1D5873"/>
      </a:accent3>
      <a:accent4>
        <a:srgbClr val="FDF2F2"/>
      </a:accent4>
      <a:accent5>
        <a:srgbClr val="E4EBEE"/>
      </a:accent5>
      <a:accent6>
        <a:srgbClr val="80C2DE"/>
      </a:accent6>
      <a:hlink>
        <a:srgbClr val="1D5873"/>
      </a:hlink>
      <a:folHlink>
        <a:srgbClr val="80C2DE"/>
      </a:folHlink>
    </a:clrScheme>
    <a:fontScheme name="RedR">
      <a:majorFont>
        <a:latin typeface="Oswald"/>
        <a:ea typeface=""/>
        <a:cs typeface=""/>
      </a:majorFont>
      <a:minorFont>
        <a:latin typeface="Roboto Condense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2e9cd80-bb64-44ae-a2dc-a6da18db851c">
      <Terms xmlns="http://schemas.microsoft.com/office/infopath/2007/PartnerControls"/>
    </lcf76f155ced4ddcb4097134ff3c332f>
    <TaxCatchAll xmlns="ca97a573-f398-4321-8b56-c3b5a2b88be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526EA8C6B78D4AAF599C8A50CE0820" ma:contentTypeVersion="17" ma:contentTypeDescription="Create a new document." ma:contentTypeScope="" ma:versionID="57358fc99dee337f003220bfd5002351">
  <xsd:schema xmlns:xsd="http://www.w3.org/2001/XMLSchema" xmlns:xs="http://www.w3.org/2001/XMLSchema" xmlns:p="http://schemas.microsoft.com/office/2006/metadata/properties" xmlns:ns2="b2e9cd80-bb64-44ae-a2dc-a6da18db851c" xmlns:ns3="ca97a573-f398-4321-8b56-c3b5a2b88be9" targetNamespace="http://schemas.microsoft.com/office/2006/metadata/properties" ma:root="true" ma:fieldsID="bfe941998b1811bda0589e7f82ed70b8" ns2:_="" ns3:_="">
    <xsd:import namespace="b2e9cd80-bb64-44ae-a2dc-a6da18db851c"/>
    <xsd:import namespace="ca97a573-f398-4321-8b56-c3b5a2b88b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e9cd80-bb64-44ae-a2dc-a6da18db8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709c67a-50cb-460c-9bd7-6fc560caf8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97a573-f398-4321-8b56-c3b5a2b88be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8cacdf6a-effb-4b07-b527-14139816002f}" ma:internalName="TaxCatchAll" ma:showField="CatchAllData" ma:web="ca97a573-f398-4321-8b56-c3b5a2b88b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424B59-3005-4A66-A858-A10A03CE44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E1A1C0-25F2-41BE-8BA0-3A5687646E4A}">
  <ds:schemaRefs>
    <ds:schemaRef ds:uri="http://schemas.microsoft.com/office/2006/metadata/properties"/>
    <ds:schemaRef ds:uri="http://schemas.microsoft.com/office/infopath/2007/PartnerControls"/>
    <ds:schemaRef ds:uri="b2e9cd80-bb64-44ae-a2dc-a6da18db851c"/>
    <ds:schemaRef ds:uri="ca97a573-f398-4321-8b56-c3b5a2b88be9"/>
  </ds:schemaRefs>
</ds:datastoreItem>
</file>

<file path=customXml/itemProps3.xml><?xml version="1.0" encoding="utf-8"?>
<ds:datastoreItem xmlns:ds="http://schemas.openxmlformats.org/officeDocument/2006/customXml" ds:itemID="{C09779C7-A778-4C02-88C3-DB2E7AC3D8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e9cd80-bb64-44ae-a2dc-a6da18db851c"/>
    <ds:schemaRef ds:uri="ca97a573-f398-4321-8b56-c3b5a2b88b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RedR Branded Document Template</Template>
  <TotalTime>49</TotalTime>
  <Pages>2</Pages>
  <Words>329</Words>
  <Characters>1845</Characters>
  <Application>Microsoft Office Word</Application>
  <DocSecurity>0</DocSecurity>
  <Lines>40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Yuan</dc:creator>
  <cp:keywords/>
  <dc:description/>
  <cp:lastModifiedBy>Grace Yuan</cp:lastModifiedBy>
  <cp:revision>6</cp:revision>
  <dcterms:created xsi:type="dcterms:W3CDTF">2026-08-26T14:21:00Z</dcterms:created>
  <dcterms:modified xsi:type="dcterms:W3CDTF">2026-08-26T14:51:00Z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0x0101002A526EA8C6B78D4AAF599C8A50CE0820</vt:lpwstr>
  </property>
  <property fmtid="{D5CDD505-2E9C-101B-9397-08002B2CF9AE}" pid="3" name="MediaServiceImageTags">
    <vt:lpwstr/>
  </property>
</Properties>
</file>